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E4C5E" w14:textId="6FA48065" w:rsidR="004D5E96" w:rsidRPr="0016679E" w:rsidRDefault="005B37C5" w:rsidP="0076524A">
      <w:pPr>
        <w:spacing w:after="240"/>
        <w:rPr>
          <w:rFonts w:ascii="DB Office" w:hAnsi="DB Office"/>
          <w:b/>
          <w:sz w:val="28"/>
        </w:rPr>
      </w:pPr>
      <w:r>
        <w:rPr>
          <w:rFonts w:ascii="DB Office" w:hAnsi="DB Office"/>
          <w:b/>
          <w:bCs/>
          <w:sz w:val="28"/>
          <w:szCs w:val="28"/>
        </w:rPr>
        <w:t xml:space="preserve">Züge </w:t>
      </w:r>
      <w:r w:rsidR="00E0344D">
        <w:rPr>
          <w:rFonts w:ascii="DB Office" w:hAnsi="DB Office"/>
          <w:b/>
          <w:bCs/>
          <w:sz w:val="28"/>
          <w:szCs w:val="28"/>
        </w:rPr>
        <w:t xml:space="preserve">dank </w:t>
      </w:r>
      <w:r w:rsidR="002D494F">
        <w:rPr>
          <w:rFonts w:ascii="DB Office" w:hAnsi="DB Office"/>
          <w:b/>
          <w:bCs/>
          <w:sz w:val="28"/>
          <w:szCs w:val="28"/>
        </w:rPr>
        <w:t xml:space="preserve">3D-Druck </w:t>
      </w:r>
      <w:r>
        <w:rPr>
          <w:rFonts w:ascii="DB Office" w:hAnsi="DB Office"/>
          <w:b/>
          <w:bCs/>
          <w:sz w:val="28"/>
          <w:szCs w:val="28"/>
        </w:rPr>
        <w:t xml:space="preserve">schneller </w:t>
      </w:r>
      <w:r w:rsidR="002D494F">
        <w:rPr>
          <w:rFonts w:ascii="DB Office" w:hAnsi="DB Office"/>
          <w:b/>
          <w:bCs/>
          <w:sz w:val="28"/>
          <w:szCs w:val="28"/>
        </w:rPr>
        <w:t xml:space="preserve">wieder </w:t>
      </w:r>
      <w:r>
        <w:rPr>
          <w:rFonts w:ascii="DB Office" w:hAnsi="DB Office"/>
          <w:b/>
          <w:bCs/>
          <w:sz w:val="28"/>
          <w:szCs w:val="28"/>
        </w:rPr>
        <w:t>für Kunden im Einsatz</w:t>
      </w:r>
      <w:r w:rsidRPr="0016679E">
        <w:rPr>
          <w:rFonts w:ascii="DB Office" w:hAnsi="DB Office"/>
          <w:b/>
          <w:sz w:val="28"/>
        </w:rPr>
        <w:t xml:space="preserve"> </w:t>
      </w:r>
    </w:p>
    <w:p w14:paraId="0E79C858" w14:textId="77777777" w:rsidR="0052388F" w:rsidRDefault="003B44C0" w:rsidP="0052388F">
      <w:pPr>
        <w:spacing w:after="240"/>
        <w:rPr>
          <w:rFonts w:ascii="DB Office" w:hAnsi="DB Office"/>
          <w:b/>
          <w:bCs/>
          <w:sz w:val="22"/>
          <w:szCs w:val="22"/>
        </w:rPr>
      </w:pPr>
      <w:r>
        <w:rPr>
          <w:rFonts w:ascii="DB Office" w:hAnsi="DB Office"/>
          <w:b/>
          <w:bCs/>
          <w:sz w:val="22"/>
          <w:szCs w:val="22"/>
        </w:rPr>
        <w:t xml:space="preserve">Deutsche Bahn </w:t>
      </w:r>
      <w:r w:rsidR="00B17B6F">
        <w:rPr>
          <w:rFonts w:ascii="DB Office" w:hAnsi="DB Office"/>
          <w:b/>
          <w:bCs/>
          <w:sz w:val="22"/>
          <w:szCs w:val="22"/>
        </w:rPr>
        <w:t xml:space="preserve">lässt </w:t>
      </w:r>
      <w:r>
        <w:rPr>
          <w:rFonts w:ascii="DB Office" w:hAnsi="DB Office"/>
          <w:b/>
          <w:bCs/>
          <w:sz w:val="22"/>
          <w:szCs w:val="22"/>
        </w:rPr>
        <w:t xml:space="preserve">Ersatzteile aus Metall im 3D-Drucker </w:t>
      </w:r>
      <w:r w:rsidR="007D1790">
        <w:rPr>
          <w:rFonts w:ascii="DB Office" w:hAnsi="DB Office"/>
          <w:b/>
          <w:bCs/>
          <w:sz w:val="22"/>
          <w:szCs w:val="22"/>
        </w:rPr>
        <w:t xml:space="preserve">herstellen </w:t>
      </w:r>
      <w:r>
        <w:rPr>
          <w:rFonts w:ascii="DB Office" w:hAnsi="DB Office"/>
          <w:b/>
          <w:bCs/>
          <w:sz w:val="22"/>
          <w:szCs w:val="22"/>
        </w:rPr>
        <w:t>• Kürzere Wartezeiten bei der</w:t>
      </w:r>
      <w:r w:rsidR="001D5078">
        <w:rPr>
          <w:rFonts w:ascii="DB Office" w:hAnsi="DB Office"/>
          <w:b/>
          <w:bCs/>
          <w:sz w:val="22"/>
          <w:szCs w:val="22"/>
        </w:rPr>
        <w:t xml:space="preserve"> </w:t>
      </w:r>
      <w:r w:rsidR="000D5000">
        <w:rPr>
          <w:rFonts w:ascii="DB Office" w:hAnsi="DB Office"/>
          <w:b/>
          <w:bCs/>
          <w:sz w:val="22"/>
          <w:szCs w:val="22"/>
        </w:rPr>
        <w:t>In</w:t>
      </w:r>
      <w:r>
        <w:rPr>
          <w:rFonts w:ascii="DB Office" w:hAnsi="DB Office"/>
          <w:b/>
          <w:bCs/>
          <w:sz w:val="22"/>
          <w:szCs w:val="22"/>
        </w:rPr>
        <w:t>standhaltung für eine starke Schiene</w:t>
      </w:r>
      <w:r w:rsidR="007C15F3">
        <w:rPr>
          <w:rFonts w:ascii="DB Office" w:hAnsi="DB Office"/>
          <w:b/>
          <w:bCs/>
          <w:sz w:val="22"/>
          <w:szCs w:val="22"/>
        </w:rPr>
        <w:t xml:space="preserve"> • Schon mehr </w:t>
      </w:r>
      <w:r w:rsidR="000B4DBB">
        <w:rPr>
          <w:rFonts w:ascii="DB Office" w:hAnsi="DB Office"/>
          <w:b/>
          <w:bCs/>
          <w:sz w:val="22"/>
          <w:szCs w:val="22"/>
        </w:rPr>
        <w:t xml:space="preserve">als </w:t>
      </w:r>
      <w:r w:rsidR="005B0989">
        <w:rPr>
          <w:rFonts w:ascii="DB Office" w:hAnsi="DB Office"/>
          <w:b/>
          <w:bCs/>
          <w:sz w:val="22"/>
          <w:szCs w:val="22"/>
        </w:rPr>
        <w:t>1</w:t>
      </w:r>
      <w:r w:rsidR="001D5078">
        <w:rPr>
          <w:rFonts w:ascii="DB Office" w:hAnsi="DB Office"/>
          <w:b/>
          <w:bCs/>
          <w:sz w:val="22"/>
          <w:szCs w:val="22"/>
        </w:rPr>
        <w:t>3</w:t>
      </w:r>
      <w:r w:rsidR="005B0989">
        <w:rPr>
          <w:rFonts w:ascii="DB Office" w:hAnsi="DB Office"/>
          <w:b/>
          <w:bCs/>
          <w:sz w:val="22"/>
          <w:szCs w:val="22"/>
        </w:rPr>
        <w:t>0 unterschiedliche Teile gedruckt</w:t>
      </w:r>
      <w:r w:rsidR="00163D4F">
        <w:rPr>
          <w:rFonts w:ascii="DB Office" w:hAnsi="DB Office"/>
          <w:b/>
          <w:bCs/>
          <w:sz w:val="22"/>
          <w:szCs w:val="22"/>
        </w:rPr>
        <w:t>. • TRUMPF: „Beispielhaft für schnelle und wirtschaftliche Herstellung kleiner Stückzahlen“</w:t>
      </w:r>
      <w:bookmarkStart w:id="0" w:name="Ort_Datum"/>
      <w:bookmarkEnd w:id="0"/>
    </w:p>
    <w:p w14:paraId="0D36C38B" w14:textId="6E60B12C" w:rsidR="002E2E17" w:rsidRPr="004037B9" w:rsidRDefault="00AF1D62" w:rsidP="00F426DD">
      <w:pPr>
        <w:spacing w:before="120" w:after="120"/>
        <w:rPr>
          <w:rFonts w:ascii="DB Office" w:hAnsi="DB Office"/>
          <w:sz w:val="22"/>
          <w:szCs w:val="22"/>
        </w:rPr>
      </w:pPr>
      <w:r w:rsidRPr="0016679E">
        <w:rPr>
          <w:rFonts w:ascii="DB Office" w:hAnsi="DB Office"/>
          <w:sz w:val="18"/>
          <w:szCs w:val="18"/>
        </w:rPr>
        <w:t>(</w:t>
      </w:r>
      <w:r w:rsidR="0055059B" w:rsidRPr="0016679E">
        <w:rPr>
          <w:rFonts w:ascii="DB Office" w:hAnsi="DB Office"/>
          <w:sz w:val="18"/>
          <w:szCs w:val="18"/>
        </w:rPr>
        <w:t xml:space="preserve">Stuttgart, </w:t>
      </w:r>
      <w:r w:rsidR="003B44C0">
        <w:rPr>
          <w:rFonts w:ascii="DB Office" w:hAnsi="DB Office"/>
          <w:sz w:val="18"/>
          <w:szCs w:val="18"/>
        </w:rPr>
        <w:t>23. Januar</w:t>
      </w:r>
      <w:r w:rsidRPr="0016679E">
        <w:rPr>
          <w:rFonts w:ascii="DB Office" w:hAnsi="DB Office"/>
          <w:sz w:val="18"/>
          <w:szCs w:val="18"/>
        </w:rPr>
        <w:t>)</w:t>
      </w:r>
      <w:r w:rsidR="0076524A" w:rsidRPr="0016679E">
        <w:rPr>
          <w:rFonts w:ascii="DB Office" w:hAnsi="DB Office"/>
          <w:sz w:val="18"/>
          <w:szCs w:val="18"/>
        </w:rPr>
        <w:t xml:space="preserve"> </w:t>
      </w:r>
      <w:r w:rsidR="00682BB8">
        <w:rPr>
          <w:rFonts w:ascii="DB Office" w:hAnsi="DB Office"/>
          <w:sz w:val="22"/>
          <w:szCs w:val="22"/>
        </w:rPr>
        <w:t>Schicht für Schicht geht es voran</w:t>
      </w:r>
      <w:r w:rsidR="00EE3765">
        <w:rPr>
          <w:rFonts w:ascii="DB Office" w:hAnsi="DB Office"/>
          <w:sz w:val="22"/>
          <w:szCs w:val="22"/>
        </w:rPr>
        <w:t xml:space="preserve">: Ein </w:t>
      </w:r>
      <w:r w:rsidR="00B65A77">
        <w:rPr>
          <w:rFonts w:ascii="DB Office" w:hAnsi="DB Office"/>
          <w:sz w:val="22"/>
          <w:szCs w:val="22"/>
        </w:rPr>
        <w:t xml:space="preserve">Laserstrahl </w:t>
      </w:r>
      <w:r w:rsidR="00AA20B2">
        <w:rPr>
          <w:rFonts w:ascii="DB Office" w:hAnsi="DB Office"/>
          <w:sz w:val="22"/>
          <w:szCs w:val="22"/>
        </w:rPr>
        <w:t xml:space="preserve">schmilzt </w:t>
      </w:r>
      <w:r w:rsidR="00B65A77">
        <w:rPr>
          <w:rFonts w:ascii="DB Office" w:hAnsi="DB Office"/>
          <w:sz w:val="22"/>
          <w:szCs w:val="22"/>
        </w:rPr>
        <w:t>Metallpulver</w:t>
      </w:r>
      <w:r w:rsidR="00AA20B2">
        <w:rPr>
          <w:rFonts w:ascii="DB Office" w:hAnsi="DB Office"/>
          <w:sz w:val="22"/>
          <w:szCs w:val="22"/>
        </w:rPr>
        <w:t xml:space="preserve"> in einem 3D-Drucker des Hochtechnologieunternehmens TRUMPF zusammen und fertigt so</w:t>
      </w:r>
      <w:r w:rsidR="002E2E17" w:rsidRPr="00A039DB">
        <w:rPr>
          <w:rFonts w:ascii="DB Office" w:hAnsi="DB Office"/>
          <w:sz w:val="22"/>
          <w:szCs w:val="22"/>
        </w:rPr>
        <w:t xml:space="preserve"> </w:t>
      </w:r>
      <w:r w:rsidR="001E4742">
        <w:rPr>
          <w:rFonts w:ascii="DB Office" w:hAnsi="DB Office"/>
          <w:sz w:val="22"/>
          <w:szCs w:val="22"/>
        </w:rPr>
        <w:t>das Schaufelrad</w:t>
      </w:r>
      <w:r w:rsidR="00B65A77">
        <w:rPr>
          <w:rFonts w:ascii="DB Office" w:hAnsi="DB Office"/>
          <w:sz w:val="22"/>
          <w:szCs w:val="22"/>
        </w:rPr>
        <w:t xml:space="preserve"> einer </w:t>
      </w:r>
      <w:r w:rsidR="00036DBA">
        <w:rPr>
          <w:rFonts w:ascii="DB Office" w:hAnsi="DB Office"/>
          <w:sz w:val="22"/>
          <w:szCs w:val="22"/>
        </w:rPr>
        <w:t>Dampflok</w:t>
      </w:r>
      <w:r w:rsidR="00D86426">
        <w:rPr>
          <w:rFonts w:ascii="DB Office" w:hAnsi="DB Office"/>
          <w:sz w:val="22"/>
          <w:szCs w:val="22"/>
        </w:rPr>
        <w:t xml:space="preserve">. </w:t>
      </w:r>
      <w:r w:rsidR="002A7D31">
        <w:rPr>
          <w:rFonts w:ascii="DB Office" w:hAnsi="DB Office"/>
          <w:sz w:val="22"/>
          <w:szCs w:val="22"/>
        </w:rPr>
        <w:t xml:space="preserve">Es gehört zu einem </w:t>
      </w:r>
      <w:r w:rsidR="00B65A77">
        <w:rPr>
          <w:rFonts w:ascii="DB Office" w:hAnsi="DB Office"/>
          <w:sz w:val="22"/>
          <w:szCs w:val="22"/>
        </w:rPr>
        <w:t>Dampfgenerator, der Strom für die elektrischen Systeme auf der Lok erzeugt.</w:t>
      </w:r>
      <w:r w:rsidR="002E2E17">
        <w:rPr>
          <w:rFonts w:ascii="DB Office" w:hAnsi="DB Office"/>
          <w:sz w:val="22"/>
          <w:szCs w:val="22"/>
        </w:rPr>
        <w:t xml:space="preserve"> </w:t>
      </w:r>
      <w:r w:rsidR="002E2E17" w:rsidRPr="00A039DB">
        <w:rPr>
          <w:rFonts w:ascii="DB Office" w:hAnsi="DB Office"/>
          <w:sz w:val="22"/>
          <w:szCs w:val="22"/>
        </w:rPr>
        <w:t xml:space="preserve">Ohne </w:t>
      </w:r>
      <w:r w:rsidR="003A0358">
        <w:rPr>
          <w:rFonts w:ascii="DB Office" w:hAnsi="DB Office"/>
          <w:sz w:val="22"/>
          <w:szCs w:val="22"/>
        </w:rPr>
        <w:t>dieses</w:t>
      </w:r>
      <w:r w:rsidR="001E4742">
        <w:rPr>
          <w:rFonts w:ascii="DB Office" w:hAnsi="DB Office"/>
          <w:sz w:val="22"/>
          <w:szCs w:val="22"/>
        </w:rPr>
        <w:t xml:space="preserve"> R</w:t>
      </w:r>
      <w:r w:rsidR="003A0358">
        <w:rPr>
          <w:rFonts w:ascii="DB Office" w:hAnsi="DB Office"/>
          <w:sz w:val="22"/>
          <w:szCs w:val="22"/>
        </w:rPr>
        <w:t xml:space="preserve">ad </w:t>
      </w:r>
      <w:r w:rsidR="00DB510A">
        <w:rPr>
          <w:rFonts w:ascii="DB Office" w:hAnsi="DB Office"/>
          <w:sz w:val="22"/>
          <w:szCs w:val="22"/>
        </w:rPr>
        <w:t>kann die Dampflok nicht fahren</w:t>
      </w:r>
      <w:r w:rsidR="003870CD">
        <w:rPr>
          <w:rFonts w:ascii="DB Office" w:hAnsi="DB Office"/>
          <w:sz w:val="22"/>
          <w:szCs w:val="22"/>
        </w:rPr>
        <w:t>.</w:t>
      </w:r>
      <w:r w:rsidR="004B1AD2">
        <w:rPr>
          <w:rFonts w:ascii="DB Office" w:hAnsi="DB Office"/>
          <w:sz w:val="22"/>
          <w:szCs w:val="22"/>
        </w:rPr>
        <w:t xml:space="preserve"> Die Instandsetzung eines verschlissenen Schaufelrads war in der Vergangenheit mit hohem Arbeitsaufwand verbunden</w:t>
      </w:r>
      <w:r w:rsidR="00DB510A">
        <w:rPr>
          <w:rFonts w:ascii="DB Office" w:hAnsi="DB Office"/>
          <w:sz w:val="22"/>
          <w:szCs w:val="22"/>
        </w:rPr>
        <w:t>, da das Bauteil bislang aus 90 Einzelschaufeln bestand. Warte- und Lieferzeiten liegen bei Spezialteilen häufig bei bis zu 24 Monaten.</w:t>
      </w:r>
      <w:r w:rsidR="0069262D">
        <w:rPr>
          <w:rFonts w:ascii="DB Office" w:hAnsi="DB Office"/>
          <w:sz w:val="22"/>
          <w:szCs w:val="22"/>
        </w:rPr>
        <w:t xml:space="preserve"> </w:t>
      </w:r>
      <w:r w:rsidR="002D494F">
        <w:rPr>
          <w:rFonts w:ascii="DB Office" w:hAnsi="DB Office"/>
          <w:sz w:val="22"/>
          <w:szCs w:val="22"/>
        </w:rPr>
        <w:t xml:space="preserve">Das betrifft auch Ersatzteile für Züge der Deutschen Bahn, die täglich für Kunden im Einsatz sind. </w:t>
      </w:r>
    </w:p>
    <w:p w14:paraId="41CC3A80" w14:textId="3EA37946" w:rsidR="00BF0E08" w:rsidRPr="00620E75" w:rsidRDefault="00FD5D6D" w:rsidP="00BF0E08">
      <w:pPr>
        <w:spacing w:before="120" w:after="120"/>
        <w:rPr>
          <w:rFonts w:ascii="DB Office" w:hAnsi="DB Office"/>
          <w:sz w:val="22"/>
          <w:szCs w:val="22"/>
        </w:rPr>
      </w:pPr>
      <w:r>
        <w:rPr>
          <w:rFonts w:ascii="DB Office" w:hAnsi="DB Office"/>
          <w:sz w:val="22"/>
          <w:szCs w:val="22"/>
        </w:rPr>
        <w:t xml:space="preserve">Mit 3D-Druck </w:t>
      </w:r>
      <w:r w:rsidR="00AA20B2">
        <w:rPr>
          <w:rFonts w:ascii="DB Office" w:hAnsi="DB Office"/>
          <w:sz w:val="22"/>
          <w:szCs w:val="22"/>
        </w:rPr>
        <w:t>kann</w:t>
      </w:r>
      <w:r w:rsidR="00BA3342">
        <w:rPr>
          <w:rFonts w:ascii="DB Office" w:hAnsi="DB Office"/>
          <w:sz w:val="22"/>
          <w:szCs w:val="22"/>
        </w:rPr>
        <w:t xml:space="preserve"> die DB</w:t>
      </w:r>
      <w:r w:rsidR="00DB510A">
        <w:rPr>
          <w:rFonts w:ascii="DB Office" w:hAnsi="DB Office"/>
          <w:sz w:val="22"/>
          <w:szCs w:val="22"/>
        </w:rPr>
        <w:t xml:space="preserve"> </w:t>
      </w:r>
      <w:r w:rsidR="00BA3342">
        <w:rPr>
          <w:rFonts w:ascii="DB Office" w:hAnsi="DB Office"/>
          <w:sz w:val="22"/>
          <w:szCs w:val="22"/>
        </w:rPr>
        <w:t>innerhalb kurzer Zeit Ersatzteile</w:t>
      </w:r>
      <w:r w:rsidR="0048050D">
        <w:rPr>
          <w:rFonts w:ascii="DB Office" w:hAnsi="DB Office"/>
          <w:sz w:val="22"/>
          <w:szCs w:val="22"/>
        </w:rPr>
        <w:t xml:space="preserve"> aus Metall </w:t>
      </w:r>
      <w:r w:rsidR="0012214B">
        <w:rPr>
          <w:rFonts w:ascii="DB Office" w:hAnsi="DB Office"/>
          <w:sz w:val="22"/>
          <w:szCs w:val="22"/>
        </w:rPr>
        <w:t xml:space="preserve">produzieren </w:t>
      </w:r>
      <w:r w:rsidR="002E2E17" w:rsidRPr="00A039DB">
        <w:rPr>
          <w:rFonts w:ascii="DB Office" w:hAnsi="DB Office"/>
          <w:sz w:val="22"/>
          <w:szCs w:val="22"/>
        </w:rPr>
        <w:t xml:space="preserve">und </w:t>
      </w:r>
      <w:r w:rsidR="00395D08">
        <w:rPr>
          <w:rFonts w:ascii="DB Office" w:hAnsi="DB Office"/>
          <w:sz w:val="22"/>
          <w:szCs w:val="22"/>
        </w:rPr>
        <w:t xml:space="preserve">so </w:t>
      </w:r>
      <w:r w:rsidR="002E2E17" w:rsidRPr="00A039DB">
        <w:rPr>
          <w:rFonts w:ascii="DB Office" w:hAnsi="DB Office"/>
          <w:sz w:val="22"/>
          <w:szCs w:val="22"/>
        </w:rPr>
        <w:t>die Lieferzeit</w:t>
      </w:r>
      <w:r w:rsidR="0048050D">
        <w:rPr>
          <w:rFonts w:ascii="DB Office" w:hAnsi="DB Office"/>
          <w:sz w:val="22"/>
          <w:szCs w:val="22"/>
        </w:rPr>
        <w:t>en</w:t>
      </w:r>
      <w:r w:rsidR="002E2E17" w:rsidRPr="00A039DB">
        <w:rPr>
          <w:rFonts w:ascii="DB Office" w:hAnsi="DB Office"/>
          <w:sz w:val="22"/>
          <w:szCs w:val="22"/>
        </w:rPr>
        <w:t xml:space="preserve"> drastisch verkürzen. </w:t>
      </w:r>
      <w:r w:rsidR="00BF0E08" w:rsidRPr="00A039DB">
        <w:rPr>
          <w:rFonts w:ascii="DB Office" w:hAnsi="DB Office"/>
          <w:sz w:val="22"/>
          <w:szCs w:val="22"/>
        </w:rPr>
        <w:t>„</w:t>
      </w:r>
      <w:r w:rsidR="001814BE">
        <w:rPr>
          <w:rFonts w:ascii="DB Office" w:hAnsi="DB Office"/>
          <w:sz w:val="22"/>
          <w:szCs w:val="22"/>
        </w:rPr>
        <w:t>So</w:t>
      </w:r>
      <w:r w:rsidR="00BF0E08">
        <w:rPr>
          <w:rFonts w:ascii="DB Office" w:hAnsi="DB Office"/>
          <w:sz w:val="22"/>
          <w:szCs w:val="22"/>
        </w:rPr>
        <w:t xml:space="preserve"> </w:t>
      </w:r>
      <w:r w:rsidR="00BF0E08" w:rsidRPr="00A039DB">
        <w:rPr>
          <w:rFonts w:ascii="DB Office" w:hAnsi="DB Office"/>
          <w:sz w:val="22"/>
          <w:szCs w:val="22"/>
        </w:rPr>
        <w:t xml:space="preserve">können wir eine </w:t>
      </w:r>
      <w:r w:rsidR="00BF0E08">
        <w:rPr>
          <w:rFonts w:ascii="DB Office" w:hAnsi="DB Office"/>
          <w:sz w:val="22"/>
          <w:szCs w:val="22"/>
        </w:rPr>
        <w:t xml:space="preserve">bessere </w:t>
      </w:r>
      <w:r w:rsidR="00BF0E08" w:rsidRPr="00A039DB">
        <w:rPr>
          <w:rFonts w:ascii="DB Office" w:hAnsi="DB Office"/>
          <w:sz w:val="22"/>
          <w:szCs w:val="22"/>
        </w:rPr>
        <w:t xml:space="preserve">Versorgung mit Ersatzteilen sicherstellen und die Fahrzeuge </w:t>
      </w:r>
      <w:r w:rsidR="00BF0E08">
        <w:rPr>
          <w:rFonts w:ascii="DB Office" w:hAnsi="DB Office"/>
          <w:sz w:val="22"/>
          <w:szCs w:val="22"/>
        </w:rPr>
        <w:t>schnell</w:t>
      </w:r>
      <w:r w:rsidR="008958E3">
        <w:rPr>
          <w:rFonts w:ascii="DB Office" w:hAnsi="DB Office"/>
          <w:sz w:val="22"/>
          <w:szCs w:val="22"/>
        </w:rPr>
        <w:t>er</w:t>
      </w:r>
      <w:r w:rsidR="00BF0E08">
        <w:rPr>
          <w:rFonts w:ascii="DB Office" w:hAnsi="DB Office"/>
          <w:sz w:val="22"/>
          <w:szCs w:val="22"/>
        </w:rPr>
        <w:t xml:space="preserve"> wieder für </w:t>
      </w:r>
      <w:r w:rsidR="00D06737">
        <w:rPr>
          <w:rFonts w:ascii="DB Office" w:hAnsi="DB Office"/>
          <w:sz w:val="22"/>
          <w:szCs w:val="22"/>
        </w:rPr>
        <w:t xml:space="preserve">unsere Fahrgäste </w:t>
      </w:r>
      <w:r w:rsidR="0069262D">
        <w:rPr>
          <w:rFonts w:ascii="DB Office" w:hAnsi="DB Office"/>
          <w:sz w:val="22"/>
          <w:szCs w:val="22"/>
        </w:rPr>
        <w:t>bereitstellen</w:t>
      </w:r>
      <w:r w:rsidR="00BF0E08" w:rsidRPr="00A039DB">
        <w:rPr>
          <w:rFonts w:ascii="DB Office" w:hAnsi="DB Office"/>
          <w:sz w:val="22"/>
          <w:szCs w:val="22"/>
        </w:rPr>
        <w:t xml:space="preserve">“, </w:t>
      </w:r>
      <w:r w:rsidR="00BF0E08">
        <w:rPr>
          <w:rFonts w:ascii="DB Office" w:hAnsi="DB Office"/>
          <w:sz w:val="22"/>
          <w:szCs w:val="22"/>
        </w:rPr>
        <w:t xml:space="preserve">so Stefanie </w:t>
      </w:r>
      <w:proofErr w:type="spellStart"/>
      <w:r w:rsidR="00BF0E08">
        <w:rPr>
          <w:rFonts w:ascii="DB Office" w:hAnsi="DB Office"/>
          <w:sz w:val="22"/>
          <w:szCs w:val="22"/>
        </w:rPr>
        <w:t>Brickwede</w:t>
      </w:r>
      <w:proofErr w:type="spellEnd"/>
      <w:r w:rsidR="00BF0E08">
        <w:rPr>
          <w:rFonts w:ascii="DB Office" w:hAnsi="DB Office"/>
          <w:sz w:val="22"/>
          <w:szCs w:val="22"/>
        </w:rPr>
        <w:t>, Projektleiteri</w:t>
      </w:r>
      <w:r w:rsidR="003F501F">
        <w:rPr>
          <w:rFonts w:ascii="DB Office" w:hAnsi="DB Office"/>
          <w:sz w:val="22"/>
          <w:szCs w:val="22"/>
        </w:rPr>
        <w:t>n</w:t>
      </w:r>
      <w:r w:rsidR="00BF0E08">
        <w:rPr>
          <w:rFonts w:ascii="DB Office" w:hAnsi="DB Office"/>
          <w:sz w:val="22"/>
          <w:szCs w:val="22"/>
        </w:rPr>
        <w:t xml:space="preserve"> für den 3D-Druck bei der Deutschen Bahn. </w:t>
      </w:r>
      <w:r w:rsidR="00FF4FFA">
        <w:rPr>
          <w:rFonts w:ascii="DB Office" w:hAnsi="DB Office"/>
          <w:sz w:val="22"/>
          <w:szCs w:val="22"/>
        </w:rPr>
        <w:t>„</w:t>
      </w:r>
      <w:r w:rsidR="00EF2790">
        <w:rPr>
          <w:rFonts w:ascii="DB Office" w:hAnsi="DB Office"/>
          <w:sz w:val="22"/>
          <w:szCs w:val="22"/>
        </w:rPr>
        <w:t xml:space="preserve">Insbesondere geht es </w:t>
      </w:r>
      <w:r w:rsidR="00702A30">
        <w:rPr>
          <w:rFonts w:ascii="DB Office" w:hAnsi="DB Office"/>
          <w:sz w:val="22"/>
          <w:szCs w:val="22"/>
        </w:rPr>
        <w:t xml:space="preserve">um </w:t>
      </w:r>
      <w:r w:rsidR="00EF2790">
        <w:rPr>
          <w:rFonts w:ascii="DB Office" w:hAnsi="DB Office"/>
          <w:sz w:val="22"/>
          <w:szCs w:val="22"/>
        </w:rPr>
        <w:t>Teile, die mit langen Lieferzeiten verbunden sind oder gar nicht mehr erhältlich wären.</w:t>
      </w:r>
      <w:r w:rsidR="0074012F">
        <w:rPr>
          <w:rFonts w:ascii="DB Office" w:hAnsi="DB Office"/>
          <w:sz w:val="22"/>
          <w:szCs w:val="22"/>
        </w:rPr>
        <w:t xml:space="preserve">“ </w:t>
      </w:r>
      <w:r w:rsidR="00BF0E08" w:rsidRPr="00A039DB">
        <w:rPr>
          <w:rFonts w:ascii="DB Office" w:hAnsi="DB Office"/>
          <w:sz w:val="22"/>
          <w:szCs w:val="22"/>
        </w:rPr>
        <w:t xml:space="preserve">Ziel </w:t>
      </w:r>
      <w:r w:rsidR="007E0CFD">
        <w:rPr>
          <w:rFonts w:ascii="DB Office" w:hAnsi="DB Office"/>
          <w:sz w:val="22"/>
          <w:szCs w:val="22"/>
        </w:rPr>
        <w:t xml:space="preserve">der DB </w:t>
      </w:r>
      <w:r w:rsidR="00BF0E08" w:rsidRPr="00A039DB">
        <w:rPr>
          <w:rFonts w:ascii="DB Office" w:hAnsi="DB Office"/>
          <w:sz w:val="22"/>
          <w:szCs w:val="22"/>
        </w:rPr>
        <w:t xml:space="preserve">ist es, bis 2021 </w:t>
      </w:r>
      <w:r w:rsidR="004037B9">
        <w:rPr>
          <w:rFonts w:ascii="DB Office" w:hAnsi="DB Office"/>
          <w:sz w:val="22"/>
          <w:szCs w:val="22"/>
        </w:rPr>
        <w:t>tausende</w:t>
      </w:r>
      <w:r w:rsidR="00BF0E08">
        <w:rPr>
          <w:rFonts w:ascii="DB Office" w:hAnsi="DB Office"/>
          <w:sz w:val="22"/>
          <w:szCs w:val="22"/>
        </w:rPr>
        <w:t xml:space="preserve"> verschiedene</w:t>
      </w:r>
      <w:r w:rsidR="00BF0E08" w:rsidRPr="00A039DB">
        <w:rPr>
          <w:rFonts w:ascii="DB Office" w:hAnsi="DB Office"/>
          <w:sz w:val="22"/>
          <w:szCs w:val="22"/>
        </w:rPr>
        <w:t xml:space="preserve"> Ersatzteile über den 3D-Druck abrufbar zu machen. </w:t>
      </w:r>
    </w:p>
    <w:p w14:paraId="3F91AA60" w14:textId="2CA8F3E8" w:rsidR="0098125F" w:rsidRDefault="00AA20B2" w:rsidP="002E2E17">
      <w:pPr>
        <w:spacing w:before="120" w:after="120"/>
        <w:rPr>
          <w:rFonts w:ascii="DB Office" w:hAnsi="DB Office"/>
          <w:sz w:val="22"/>
          <w:szCs w:val="22"/>
        </w:rPr>
      </w:pPr>
      <w:r>
        <w:rPr>
          <w:rFonts w:ascii="DB Office" w:hAnsi="DB Office" w:cs="DBOffice"/>
          <w:color w:val="000000"/>
          <w:sz w:val="22"/>
          <w:szCs w:val="22"/>
        </w:rPr>
        <w:t xml:space="preserve">Ein </w:t>
      </w:r>
      <w:r w:rsidR="00C704C8">
        <w:rPr>
          <w:rFonts w:ascii="DB Office" w:hAnsi="DB Office" w:cs="DBOffice"/>
          <w:color w:val="000000"/>
          <w:sz w:val="22"/>
          <w:szCs w:val="22"/>
        </w:rPr>
        <w:t>führender Hersteller für 3D-Druck</w:t>
      </w:r>
      <w:r>
        <w:rPr>
          <w:rFonts w:ascii="DB Office" w:hAnsi="DB Office" w:cs="DBOffice"/>
          <w:color w:val="000000"/>
          <w:sz w:val="22"/>
          <w:szCs w:val="22"/>
        </w:rPr>
        <w:t>er</w:t>
      </w:r>
      <w:r w:rsidR="004C049F">
        <w:rPr>
          <w:rFonts w:ascii="DB Office" w:hAnsi="DB Office" w:cs="DBOffice"/>
          <w:color w:val="000000"/>
          <w:sz w:val="22"/>
          <w:szCs w:val="22"/>
        </w:rPr>
        <w:t xml:space="preserve"> in Baden-Württemberg</w:t>
      </w:r>
      <w:r w:rsidR="00C704C8">
        <w:rPr>
          <w:rFonts w:ascii="DB Office" w:hAnsi="DB Office" w:cs="DBOffice"/>
          <w:color w:val="000000"/>
          <w:sz w:val="22"/>
          <w:szCs w:val="22"/>
        </w:rPr>
        <w:t xml:space="preserve">, </w:t>
      </w:r>
      <w:r>
        <w:rPr>
          <w:rFonts w:ascii="DB Office" w:hAnsi="DB Office" w:cs="DBOffice"/>
          <w:color w:val="000000"/>
          <w:sz w:val="22"/>
          <w:szCs w:val="22"/>
        </w:rPr>
        <w:t>dessen Anlagen Ersatzt</w:t>
      </w:r>
      <w:r w:rsidR="00C704C8">
        <w:rPr>
          <w:rFonts w:ascii="DB Office" w:hAnsi="DB Office" w:cs="DBOffice"/>
          <w:color w:val="000000"/>
          <w:sz w:val="22"/>
          <w:szCs w:val="22"/>
        </w:rPr>
        <w:t xml:space="preserve">eile </w:t>
      </w:r>
      <w:r>
        <w:rPr>
          <w:rFonts w:ascii="DB Office" w:hAnsi="DB Office" w:cs="DBOffice"/>
          <w:color w:val="000000"/>
          <w:sz w:val="22"/>
          <w:szCs w:val="22"/>
        </w:rPr>
        <w:t xml:space="preserve">für die DB </w:t>
      </w:r>
      <w:r w:rsidR="00C704C8">
        <w:rPr>
          <w:rFonts w:ascii="DB Office" w:hAnsi="DB Office" w:cs="DBOffice"/>
          <w:color w:val="000000"/>
          <w:sz w:val="22"/>
          <w:szCs w:val="22"/>
        </w:rPr>
        <w:t>fertigen</w:t>
      </w:r>
      <w:r w:rsidR="00D86426">
        <w:rPr>
          <w:rFonts w:ascii="DB Office" w:hAnsi="DB Office"/>
          <w:sz w:val="22"/>
          <w:szCs w:val="22"/>
        </w:rPr>
        <w:t xml:space="preserve">, </w:t>
      </w:r>
      <w:r>
        <w:rPr>
          <w:rFonts w:ascii="DB Office" w:hAnsi="DB Office"/>
          <w:sz w:val="22"/>
          <w:szCs w:val="22"/>
        </w:rPr>
        <w:t xml:space="preserve">ist das </w:t>
      </w:r>
      <w:r>
        <w:rPr>
          <w:rFonts w:ascii="DB Office" w:hAnsi="DB Office" w:cs="DBOffice"/>
          <w:color w:val="000000"/>
          <w:sz w:val="22"/>
          <w:szCs w:val="22"/>
        </w:rPr>
        <w:t>Hochtechnologieunternehmen TRUMPF</w:t>
      </w:r>
      <w:r w:rsidR="00C704C8">
        <w:rPr>
          <w:rFonts w:ascii="DB Office" w:hAnsi="DB Office" w:cs="DBOffice"/>
          <w:color w:val="000000"/>
          <w:sz w:val="22"/>
          <w:szCs w:val="22"/>
        </w:rPr>
        <w:t>.</w:t>
      </w:r>
      <w:r w:rsidRPr="00AA20B2">
        <w:rPr>
          <w:rFonts w:ascii="DB Office" w:hAnsi="DB Office"/>
          <w:sz w:val="22"/>
          <w:szCs w:val="22"/>
        </w:rPr>
        <w:t xml:space="preserve"> </w:t>
      </w:r>
      <w:r w:rsidRPr="005D5FFF">
        <w:rPr>
          <w:rFonts w:ascii="DB Office" w:hAnsi="DB Office"/>
          <w:sz w:val="22"/>
          <w:szCs w:val="22"/>
        </w:rPr>
        <w:t xml:space="preserve">Klaus Parey, Managing </w:t>
      </w:r>
      <w:proofErr w:type="spellStart"/>
      <w:r w:rsidRPr="005D5FFF">
        <w:rPr>
          <w:rFonts w:ascii="DB Office" w:hAnsi="DB Office"/>
          <w:sz w:val="22"/>
          <w:szCs w:val="22"/>
        </w:rPr>
        <w:t>Director</w:t>
      </w:r>
      <w:proofErr w:type="spellEnd"/>
      <w:r w:rsidRPr="005D5FFF">
        <w:rPr>
          <w:rFonts w:ascii="DB Office" w:hAnsi="DB Office"/>
          <w:sz w:val="22"/>
          <w:szCs w:val="22"/>
        </w:rPr>
        <w:t xml:space="preserve"> bei TRUMPF Additive Manufacturing</w:t>
      </w:r>
      <w:r>
        <w:rPr>
          <w:rFonts w:ascii="DB Office" w:hAnsi="DB Office"/>
          <w:sz w:val="22"/>
          <w:szCs w:val="22"/>
        </w:rPr>
        <w:t xml:space="preserve">: </w:t>
      </w:r>
      <w:r w:rsidRPr="005C4BED">
        <w:rPr>
          <w:rFonts w:ascii="DB Office" w:hAnsi="DB Office"/>
          <w:sz w:val="22"/>
          <w:szCs w:val="22"/>
        </w:rPr>
        <w:t>„Die D</w:t>
      </w:r>
      <w:r w:rsidRPr="0047045B">
        <w:rPr>
          <w:rFonts w:ascii="DB Office" w:hAnsi="DB Office"/>
          <w:sz w:val="22"/>
          <w:szCs w:val="22"/>
        </w:rPr>
        <w:t>eutsche Bah</w:t>
      </w:r>
      <w:r>
        <w:rPr>
          <w:rFonts w:ascii="DB Office" w:hAnsi="DB Office"/>
          <w:sz w:val="22"/>
          <w:szCs w:val="22"/>
        </w:rPr>
        <w:t>n zeigt beispielhaft, wie sich mit 3D-Druck kleine Stückzahlen schnell und wirtschaftlich herstellen lassen. Damit begegnet sie der zunehmenden Individualisierung in der Industrie</w:t>
      </w:r>
      <w:r w:rsidRPr="00AA20B2">
        <w:rPr>
          <w:rFonts w:ascii="DB Office" w:hAnsi="DB Office"/>
          <w:sz w:val="22"/>
          <w:szCs w:val="22"/>
        </w:rPr>
        <w:t xml:space="preserve"> </w:t>
      </w:r>
      <w:r>
        <w:rPr>
          <w:rFonts w:ascii="DB Office" w:hAnsi="DB Office"/>
          <w:sz w:val="22"/>
          <w:szCs w:val="22"/>
        </w:rPr>
        <w:t>mit einem innovativen Fertigungsverfahren. Wir sehen für diese Technologie noch viel Potenzial auch in anderen Branchen.</w:t>
      </w:r>
      <w:r w:rsidR="00FF3D8A">
        <w:rPr>
          <w:rFonts w:ascii="DB Office" w:hAnsi="DB Office"/>
          <w:sz w:val="22"/>
          <w:szCs w:val="22"/>
        </w:rPr>
        <w:t>“</w:t>
      </w:r>
    </w:p>
    <w:p w14:paraId="55010738" w14:textId="0DCEB492" w:rsidR="00AA20B2" w:rsidRDefault="002E2E17" w:rsidP="002E2E17">
      <w:pPr>
        <w:spacing w:before="120" w:after="120"/>
        <w:rPr>
          <w:rFonts w:ascii="DB Office" w:hAnsi="DB Office"/>
          <w:sz w:val="22"/>
          <w:szCs w:val="22"/>
        </w:rPr>
      </w:pPr>
      <w:r w:rsidRPr="00A039DB">
        <w:rPr>
          <w:rFonts w:ascii="DB Office" w:hAnsi="DB Office"/>
          <w:sz w:val="22"/>
          <w:szCs w:val="22"/>
        </w:rPr>
        <w:t xml:space="preserve">Den Anfang im 3D-Druck </w:t>
      </w:r>
      <w:r w:rsidR="005C4BED">
        <w:rPr>
          <w:rFonts w:ascii="DB Office" w:hAnsi="DB Office"/>
          <w:sz w:val="22"/>
          <w:szCs w:val="22"/>
        </w:rPr>
        <w:t xml:space="preserve">bei der DB </w:t>
      </w:r>
      <w:r w:rsidRPr="00A039DB">
        <w:rPr>
          <w:rFonts w:ascii="DB Office" w:hAnsi="DB Office"/>
          <w:sz w:val="22"/>
          <w:szCs w:val="22"/>
        </w:rPr>
        <w:t>machte Ende 2015 ein einfacher, hellgrauer Mantelhaken aus Plastik</w:t>
      </w:r>
      <w:r w:rsidR="00D20129">
        <w:rPr>
          <w:rFonts w:ascii="DB Office" w:hAnsi="DB Office"/>
          <w:sz w:val="22"/>
          <w:szCs w:val="22"/>
        </w:rPr>
        <w:t>. H</w:t>
      </w:r>
      <w:r w:rsidRPr="00A039DB">
        <w:rPr>
          <w:rFonts w:ascii="DB Office" w:hAnsi="DB Office"/>
          <w:sz w:val="22"/>
          <w:szCs w:val="22"/>
        </w:rPr>
        <w:t xml:space="preserve">eute kann die DB über Metalldruckverfahren im 3D-Drucker sogar </w:t>
      </w:r>
      <w:r>
        <w:rPr>
          <w:rFonts w:ascii="DB Office" w:hAnsi="DB Office"/>
          <w:sz w:val="22"/>
          <w:szCs w:val="22"/>
        </w:rPr>
        <w:t>mehr als</w:t>
      </w:r>
      <w:r w:rsidRPr="00A039DB">
        <w:rPr>
          <w:rFonts w:ascii="DB Office" w:hAnsi="DB Office"/>
          <w:sz w:val="22"/>
          <w:szCs w:val="22"/>
        </w:rPr>
        <w:t xml:space="preserve"> </w:t>
      </w:r>
      <w:r w:rsidR="004B1AD2">
        <w:rPr>
          <w:rFonts w:ascii="DB Office" w:hAnsi="DB Office"/>
          <w:sz w:val="22"/>
          <w:szCs w:val="22"/>
        </w:rPr>
        <w:t xml:space="preserve">27 </w:t>
      </w:r>
      <w:r w:rsidRPr="00A039DB">
        <w:rPr>
          <w:rFonts w:ascii="DB Office" w:hAnsi="DB Office"/>
          <w:sz w:val="22"/>
          <w:szCs w:val="22"/>
        </w:rPr>
        <w:t xml:space="preserve">Kilogramm schwere, betriebsrelevante Bauteile </w:t>
      </w:r>
      <w:r w:rsidR="005C4BED">
        <w:rPr>
          <w:rFonts w:ascii="DB Office" w:hAnsi="DB Office"/>
          <w:sz w:val="22"/>
          <w:szCs w:val="22"/>
        </w:rPr>
        <w:t xml:space="preserve">aus Metall </w:t>
      </w:r>
      <w:r w:rsidRPr="00A039DB">
        <w:rPr>
          <w:rFonts w:ascii="DB Office" w:hAnsi="DB Office"/>
          <w:sz w:val="22"/>
          <w:szCs w:val="22"/>
        </w:rPr>
        <w:t>für ICE-Züge herstellen</w:t>
      </w:r>
      <w:r>
        <w:rPr>
          <w:rFonts w:ascii="DB Office" w:hAnsi="DB Office"/>
          <w:sz w:val="22"/>
          <w:szCs w:val="22"/>
        </w:rPr>
        <w:t>, etwa die sogenannte „Kastenkulisse“. Dieses Bauteil wird unter dem Wagenkasten montiert und sorgt</w:t>
      </w:r>
      <w:r w:rsidR="00326E85">
        <w:rPr>
          <w:rFonts w:ascii="DB Office" w:hAnsi="DB Office"/>
          <w:sz w:val="22"/>
          <w:szCs w:val="22"/>
        </w:rPr>
        <w:t xml:space="preserve"> </w:t>
      </w:r>
      <w:r>
        <w:rPr>
          <w:rFonts w:ascii="DB Office" w:hAnsi="DB Office"/>
          <w:sz w:val="22"/>
          <w:szCs w:val="22"/>
        </w:rPr>
        <w:t>für den sicheren Lauf des Wagens in enge</w:t>
      </w:r>
      <w:r w:rsidR="004037B9">
        <w:rPr>
          <w:rFonts w:ascii="DB Office" w:hAnsi="DB Office"/>
          <w:sz w:val="22"/>
          <w:szCs w:val="22"/>
        </w:rPr>
        <w:t>n</w:t>
      </w:r>
      <w:r>
        <w:rPr>
          <w:rFonts w:ascii="DB Office" w:hAnsi="DB Office"/>
          <w:sz w:val="22"/>
          <w:szCs w:val="22"/>
        </w:rPr>
        <w:t xml:space="preserve"> Kurven oder beim Passieren von Weichen.</w:t>
      </w:r>
      <w:r w:rsidR="008901ED">
        <w:rPr>
          <w:rFonts w:ascii="DB Office" w:hAnsi="DB Office"/>
          <w:sz w:val="22"/>
          <w:szCs w:val="22"/>
        </w:rPr>
        <w:t xml:space="preserve"> </w:t>
      </w:r>
      <w:r w:rsidR="00AA20B2">
        <w:rPr>
          <w:rFonts w:ascii="DB Office" w:hAnsi="DB Office"/>
          <w:sz w:val="22"/>
          <w:szCs w:val="22"/>
        </w:rPr>
        <w:t xml:space="preserve">Auch Teile für die Innenausstattung der Züge </w:t>
      </w:r>
      <w:r w:rsidR="004037B9">
        <w:rPr>
          <w:rFonts w:ascii="DB Office" w:hAnsi="DB Office"/>
          <w:sz w:val="22"/>
          <w:szCs w:val="22"/>
        </w:rPr>
        <w:t xml:space="preserve">im Komfortbereich </w:t>
      </w:r>
      <w:r w:rsidR="00AA20B2">
        <w:rPr>
          <w:rFonts w:ascii="DB Office" w:hAnsi="DB Office"/>
          <w:sz w:val="22"/>
          <w:szCs w:val="22"/>
        </w:rPr>
        <w:t xml:space="preserve">lässt die DB mit 3D-Druckern </w:t>
      </w:r>
      <w:r w:rsidR="004C049F">
        <w:rPr>
          <w:rFonts w:ascii="DB Office" w:hAnsi="DB Office"/>
          <w:sz w:val="22"/>
          <w:szCs w:val="22"/>
        </w:rPr>
        <w:t>herstellen</w:t>
      </w:r>
      <w:r w:rsidR="00AA20B2">
        <w:rPr>
          <w:rFonts w:ascii="DB Office" w:hAnsi="DB Office"/>
          <w:sz w:val="22"/>
          <w:szCs w:val="22"/>
        </w:rPr>
        <w:t>. Beispielsweise fertigen die 3D-Drucker von TRUMPF eine Abdeckung für die Gepäckablage im ICE</w:t>
      </w:r>
      <w:r w:rsidR="00E0344D">
        <w:rPr>
          <w:rFonts w:ascii="DB Office" w:hAnsi="DB Office"/>
          <w:sz w:val="22"/>
          <w:szCs w:val="22"/>
        </w:rPr>
        <w:t>.</w:t>
      </w:r>
    </w:p>
    <w:p w14:paraId="058CF01B" w14:textId="77777777" w:rsidR="00DD0A80" w:rsidRDefault="002F4B49" w:rsidP="00DD0A80">
      <w:pPr>
        <w:spacing w:before="120" w:after="120"/>
        <w:rPr>
          <w:rFonts w:ascii="DB Office" w:hAnsi="DB Office"/>
          <w:sz w:val="22"/>
          <w:szCs w:val="22"/>
        </w:rPr>
      </w:pPr>
      <w:r w:rsidRPr="00620E75">
        <w:rPr>
          <w:rFonts w:ascii="DB Office" w:eastAsia="DB Office" w:hAnsi="DB Office" w:cs="DB Office"/>
          <w:sz w:val="22"/>
          <w:szCs w:val="22"/>
        </w:rPr>
        <w:lastRenderedPageBreak/>
        <w:t>Seit</w:t>
      </w:r>
      <w:r>
        <w:rPr>
          <w:rFonts w:ascii="DB Office" w:hAnsi="DB Office"/>
          <w:sz w:val="22"/>
          <w:szCs w:val="22"/>
        </w:rPr>
        <w:t xml:space="preserve"> 2015</w:t>
      </w:r>
      <w:r w:rsidRPr="00A039DB">
        <w:rPr>
          <w:rFonts w:ascii="DB Office" w:hAnsi="DB Office"/>
          <w:sz w:val="22"/>
          <w:szCs w:val="22"/>
        </w:rPr>
        <w:t xml:space="preserve"> </w:t>
      </w:r>
      <w:r w:rsidR="00E0344D">
        <w:rPr>
          <w:rFonts w:ascii="DB Office" w:hAnsi="DB Office"/>
          <w:sz w:val="22"/>
          <w:szCs w:val="22"/>
        </w:rPr>
        <w:t xml:space="preserve">hat die </w:t>
      </w:r>
      <w:r>
        <w:rPr>
          <w:rFonts w:ascii="DB Office" w:hAnsi="DB Office"/>
          <w:sz w:val="22"/>
          <w:szCs w:val="22"/>
        </w:rPr>
        <w:t xml:space="preserve">Deutsche Bahn bereits </w:t>
      </w:r>
      <w:r w:rsidRPr="00A039DB">
        <w:rPr>
          <w:rFonts w:ascii="DB Office" w:hAnsi="DB Office"/>
          <w:sz w:val="22"/>
          <w:szCs w:val="22"/>
        </w:rPr>
        <w:t xml:space="preserve">mehr als </w:t>
      </w:r>
      <w:r>
        <w:rPr>
          <w:rFonts w:ascii="DB Office" w:hAnsi="DB Office"/>
          <w:sz w:val="22"/>
          <w:szCs w:val="22"/>
        </w:rPr>
        <w:t>10.000</w:t>
      </w:r>
      <w:r w:rsidRPr="00A039DB">
        <w:rPr>
          <w:rFonts w:ascii="DB Office" w:hAnsi="DB Office"/>
          <w:sz w:val="22"/>
          <w:szCs w:val="22"/>
        </w:rPr>
        <w:t xml:space="preserve"> Ersatzteile im 3D-Drucker gefertigt. Insgesamt k</w:t>
      </w:r>
      <w:r w:rsidR="00E0344D">
        <w:rPr>
          <w:rFonts w:ascii="DB Office" w:hAnsi="DB Office"/>
          <w:sz w:val="22"/>
          <w:szCs w:val="22"/>
        </w:rPr>
        <w:t>ann sie</w:t>
      </w:r>
      <w:r w:rsidRPr="00A039DB">
        <w:rPr>
          <w:rFonts w:ascii="DB Office" w:hAnsi="DB Office"/>
          <w:sz w:val="22"/>
          <w:szCs w:val="22"/>
        </w:rPr>
        <w:t xml:space="preserve"> </w:t>
      </w:r>
      <w:r>
        <w:rPr>
          <w:rFonts w:ascii="DB Office" w:hAnsi="DB Office"/>
          <w:sz w:val="22"/>
          <w:szCs w:val="22"/>
        </w:rPr>
        <w:t>heute</w:t>
      </w:r>
      <w:r w:rsidRPr="00A039DB">
        <w:rPr>
          <w:rFonts w:ascii="DB Office" w:hAnsi="DB Office"/>
          <w:sz w:val="22"/>
          <w:szCs w:val="22"/>
        </w:rPr>
        <w:t xml:space="preserve"> mehr als 1</w:t>
      </w:r>
      <w:r>
        <w:rPr>
          <w:rFonts w:ascii="DB Office" w:hAnsi="DB Office"/>
          <w:sz w:val="22"/>
          <w:szCs w:val="22"/>
        </w:rPr>
        <w:t>3</w:t>
      </w:r>
      <w:r w:rsidRPr="00A039DB">
        <w:rPr>
          <w:rFonts w:ascii="DB Office" w:hAnsi="DB Office"/>
          <w:sz w:val="22"/>
          <w:szCs w:val="22"/>
        </w:rPr>
        <w:t>0 verschiedene Teile her</w:t>
      </w:r>
      <w:r w:rsidR="00E0344D">
        <w:rPr>
          <w:rFonts w:ascii="DB Office" w:hAnsi="DB Office"/>
          <w:sz w:val="22"/>
          <w:szCs w:val="22"/>
        </w:rPr>
        <w:t>stellen lassen</w:t>
      </w:r>
      <w:r w:rsidRPr="00A039DB">
        <w:rPr>
          <w:rFonts w:ascii="DB Office" w:hAnsi="DB Office"/>
          <w:sz w:val="22"/>
          <w:szCs w:val="22"/>
        </w:rPr>
        <w:t>: Darunter befinden sich beispielsweise Lüfterräder, Kopfstützen für Regionalzüge, unterschiedliche Gehäuse wie ein Klemmenkasten, der sensible Kabel für den Zugantrieb schützt, oder auch</w:t>
      </w:r>
      <w:r w:rsidRPr="002A7D31">
        <w:rPr>
          <w:rFonts w:ascii="DB Office" w:hAnsi="DB Office"/>
          <w:sz w:val="22"/>
          <w:szCs w:val="22"/>
        </w:rPr>
        <w:t xml:space="preserve"> Ersatzteile für Kaffeemaschinen</w:t>
      </w:r>
      <w:r>
        <w:rPr>
          <w:rFonts w:ascii="DB Office" w:hAnsi="DB Office"/>
          <w:sz w:val="22"/>
          <w:szCs w:val="22"/>
        </w:rPr>
        <w:t>.</w:t>
      </w:r>
    </w:p>
    <w:p w14:paraId="05A19665" w14:textId="46FA25E7" w:rsidR="002E2E17" w:rsidRPr="00DD0A80" w:rsidRDefault="002E2E17" w:rsidP="00DD0A80">
      <w:pPr>
        <w:spacing w:before="120" w:after="120"/>
        <w:rPr>
          <w:rFonts w:ascii="DB Office" w:hAnsi="DB Office"/>
          <w:sz w:val="22"/>
          <w:szCs w:val="22"/>
        </w:rPr>
      </w:pPr>
      <w:r w:rsidRPr="00A039DB">
        <w:rPr>
          <w:rFonts w:ascii="DB Office" w:hAnsi="DB Office"/>
          <w:sz w:val="22"/>
          <w:szCs w:val="22"/>
        </w:rPr>
        <w:t xml:space="preserve">Um künftig noch schneller und in größeren Mengen Ersatzteile zu drucken, </w:t>
      </w:r>
      <w:r>
        <w:rPr>
          <w:rFonts w:ascii="DB Office" w:hAnsi="DB Office"/>
          <w:sz w:val="22"/>
          <w:szCs w:val="22"/>
        </w:rPr>
        <w:t>lässt</w:t>
      </w:r>
      <w:r w:rsidRPr="00A039DB">
        <w:rPr>
          <w:rFonts w:ascii="DB Office" w:hAnsi="DB Office"/>
          <w:sz w:val="22"/>
          <w:szCs w:val="22"/>
        </w:rPr>
        <w:t xml:space="preserve"> die </w:t>
      </w:r>
      <w:r>
        <w:rPr>
          <w:rFonts w:ascii="DB Office" w:hAnsi="DB Office"/>
          <w:sz w:val="22"/>
          <w:szCs w:val="22"/>
        </w:rPr>
        <w:t>DB</w:t>
      </w:r>
      <w:r w:rsidRPr="00A039DB">
        <w:rPr>
          <w:rFonts w:ascii="DB Office" w:hAnsi="DB Office"/>
          <w:sz w:val="22"/>
          <w:szCs w:val="22"/>
        </w:rPr>
        <w:t xml:space="preserve"> als erstes Mobilitätsunternehmen </w:t>
      </w:r>
      <w:r>
        <w:rPr>
          <w:rFonts w:ascii="DB Office" w:hAnsi="DB Office"/>
          <w:sz w:val="22"/>
          <w:szCs w:val="22"/>
        </w:rPr>
        <w:t>ihre</w:t>
      </w:r>
      <w:r w:rsidRPr="00A039DB">
        <w:rPr>
          <w:rFonts w:ascii="DB Office" w:hAnsi="DB Office"/>
          <w:sz w:val="22"/>
          <w:szCs w:val="22"/>
        </w:rPr>
        <w:t xml:space="preserve"> Lieferanten im 3D-Druck zertifizieren. Prüfung und Zertifizierung übernimmt dabei </w:t>
      </w:r>
      <w:r w:rsidR="00D849B1">
        <w:rPr>
          <w:rFonts w:ascii="DB Office" w:hAnsi="DB Office"/>
          <w:sz w:val="22"/>
          <w:szCs w:val="22"/>
        </w:rPr>
        <w:t xml:space="preserve">aktuell </w:t>
      </w:r>
      <w:r w:rsidRPr="00A039DB">
        <w:rPr>
          <w:rFonts w:ascii="DB Office" w:hAnsi="DB Office"/>
          <w:sz w:val="22"/>
          <w:szCs w:val="22"/>
        </w:rPr>
        <w:t xml:space="preserve">der TÜV SÜD. </w:t>
      </w:r>
    </w:p>
    <w:p w14:paraId="20050AC0" w14:textId="1068A47F" w:rsidR="00D01A2F" w:rsidRPr="00DD0A80" w:rsidRDefault="002E2E17" w:rsidP="00CF79D0">
      <w:pPr>
        <w:spacing w:before="120" w:after="120"/>
        <w:rPr>
          <w:rFonts w:ascii="DB Office" w:hAnsi="DB Office"/>
          <w:sz w:val="22"/>
          <w:szCs w:val="22"/>
        </w:rPr>
      </w:pPr>
      <w:r w:rsidRPr="00DD0A80">
        <w:rPr>
          <w:rFonts w:ascii="DB Office" w:hAnsi="DB Office"/>
          <w:sz w:val="22"/>
          <w:szCs w:val="22"/>
        </w:rPr>
        <w:t xml:space="preserve">Der 3D-Druck </w:t>
      </w:r>
      <w:r w:rsidR="00D20129" w:rsidRPr="00DD0A80">
        <w:rPr>
          <w:rFonts w:ascii="DB Office" w:hAnsi="DB Office"/>
          <w:sz w:val="22"/>
          <w:szCs w:val="22"/>
        </w:rPr>
        <w:t>hat neben der Zeitersparnis noch einen weiteren Vorteil:</w:t>
      </w:r>
      <w:r w:rsidRPr="00DD0A80">
        <w:rPr>
          <w:rFonts w:ascii="DB Office" w:hAnsi="DB Office"/>
          <w:sz w:val="22"/>
          <w:szCs w:val="22"/>
        </w:rPr>
        <w:t xml:space="preserve"> </w:t>
      </w:r>
      <w:r w:rsidR="00CF79D0" w:rsidRPr="00DD0A80">
        <w:rPr>
          <w:rFonts w:ascii="DB Office" w:hAnsi="DB Office"/>
          <w:sz w:val="22"/>
          <w:szCs w:val="22"/>
        </w:rPr>
        <w:t xml:space="preserve">Schon heute </w:t>
      </w:r>
      <w:r w:rsidR="00E0344D" w:rsidRPr="00DD0A80">
        <w:rPr>
          <w:rFonts w:ascii="DB Office" w:hAnsi="DB Office"/>
          <w:sz w:val="22"/>
          <w:szCs w:val="22"/>
        </w:rPr>
        <w:t>lassen sich</w:t>
      </w:r>
      <w:r w:rsidR="002F4B49" w:rsidRPr="00DD0A80">
        <w:rPr>
          <w:rFonts w:ascii="DB Office" w:hAnsi="DB Office"/>
          <w:sz w:val="22"/>
          <w:szCs w:val="22"/>
        </w:rPr>
        <w:t xml:space="preserve"> </w:t>
      </w:r>
      <w:r w:rsidR="00CF79D0" w:rsidRPr="00DD0A80">
        <w:rPr>
          <w:rFonts w:ascii="DB Office" w:hAnsi="DB Office"/>
          <w:sz w:val="22"/>
          <w:szCs w:val="22"/>
        </w:rPr>
        <w:t>Ersatzteile nicht nur nach</w:t>
      </w:r>
      <w:r w:rsidR="00E0344D" w:rsidRPr="00DD0A80">
        <w:rPr>
          <w:rFonts w:ascii="DB Office" w:hAnsi="DB Office"/>
          <w:sz w:val="22"/>
          <w:szCs w:val="22"/>
        </w:rPr>
        <w:t>bauen</w:t>
      </w:r>
      <w:r w:rsidR="00CF79D0" w:rsidRPr="00DD0A80">
        <w:rPr>
          <w:rFonts w:ascii="DB Office" w:hAnsi="DB Office"/>
          <w:sz w:val="22"/>
          <w:szCs w:val="22"/>
        </w:rPr>
        <w:t>, sondern auch verbesser</w:t>
      </w:r>
      <w:r w:rsidR="00E0344D" w:rsidRPr="00DD0A80">
        <w:rPr>
          <w:rFonts w:ascii="DB Office" w:hAnsi="DB Office"/>
          <w:sz w:val="22"/>
          <w:szCs w:val="22"/>
        </w:rPr>
        <w:t>n,</w:t>
      </w:r>
      <w:r w:rsidR="00D849B1" w:rsidRPr="00DD0A80">
        <w:rPr>
          <w:rFonts w:ascii="DB Office" w:hAnsi="DB Office"/>
          <w:sz w:val="22"/>
          <w:szCs w:val="22"/>
        </w:rPr>
        <w:t xml:space="preserve"> wie das Beispiel des </w:t>
      </w:r>
      <w:r w:rsidR="002F4B49" w:rsidRPr="00DD0A80">
        <w:rPr>
          <w:rFonts w:ascii="DB Office" w:hAnsi="DB Office"/>
          <w:sz w:val="22"/>
          <w:szCs w:val="22"/>
        </w:rPr>
        <w:t xml:space="preserve">anfangs erwähnten </w:t>
      </w:r>
      <w:r w:rsidR="00D849B1" w:rsidRPr="00DD0A80">
        <w:rPr>
          <w:rFonts w:ascii="DB Office" w:hAnsi="DB Office"/>
          <w:sz w:val="22"/>
          <w:szCs w:val="22"/>
        </w:rPr>
        <w:t>Turbinenschaufelrads zeigt</w:t>
      </w:r>
      <w:r w:rsidR="00CF79D0" w:rsidRPr="00DD0A80">
        <w:rPr>
          <w:rFonts w:ascii="DB Office" w:hAnsi="DB Office"/>
          <w:sz w:val="22"/>
          <w:szCs w:val="22"/>
        </w:rPr>
        <w:t xml:space="preserve">. </w:t>
      </w:r>
      <w:r w:rsidR="002A7D31" w:rsidRPr="00DD0A80">
        <w:rPr>
          <w:rFonts w:ascii="DB Office" w:hAnsi="DB Office"/>
          <w:sz w:val="22"/>
          <w:szCs w:val="22"/>
        </w:rPr>
        <w:t>„</w:t>
      </w:r>
      <w:r w:rsidR="00CF79D0" w:rsidRPr="00DD0A80">
        <w:rPr>
          <w:rFonts w:ascii="DB Office" w:hAnsi="DB Office"/>
          <w:sz w:val="22"/>
          <w:szCs w:val="22"/>
        </w:rPr>
        <w:t xml:space="preserve">3D-Druck </w:t>
      </w:r>
      <w:proofErr w:type="gramStart"/>
      <w:r w:rsidR="00CF79D0" w:rsidRPr="00DD0A80">
        <w:rPr>
          <w:rFonts w:ascii="DB Office" w:hAnsi="DB Office"/>
          <w:sz w:val="22"/>
          <w:szCs w:val="22"/>
        </w:rPr>
        <w:t>ermöglicht es</w:t>
      </w:r>
      <w:proofErr w:type="gramEnd"/>
      <w:r w:rsidR="00CF79D0" w:rsidRPr="00DD0A80">
        <w:rPr>
          <w:rFonts w:ascii="DB Office" w:hAnsi="DB Office"/>
          <w:sz w:val="22"/>
          <w:szCs w:val="22"/>
        </w:rPr>
        <w:t>,</w:t>
      </w:r>
      <w:r w:rsidR="00D62EB2" w:rsidRPr="00DD0A80">
        <w:rPr>
          <w:rFonts w:ascii="DB Office" w:hAnsi="DB Office"/>
          <w:sz w:val="22"/>
          <w:szCs w:val="22"/>
        </w:rPr>
        <w:t xml:space="preserve"> </w:t>
      </w:r>
      <w:r w:rsidR="00CF79D0" w:rsidRPr="00DD0A80">
        <w:rPr>
          <w:rFonts w:ascii="DB Office" w:hAnsi="DB Office"/>
          <w:sz w:val="22"/>
          <w:szCs w:val="22"/>
        </w:rPr>
        <w:t>Teile aus Kunststoff und Metall so herzustellen, wie es mit konventionellen Fertigungsverfahren nicht möglich ist</w:t>
      </w:r>
      <w:r w:rsidR="002A7D31" w:rsidRPr="00DD0A80">
        <w:rPr>
          <w:rFonts w:ascii="DB Office" w:hAnsi="DB Office"/>
          <w:sz w:val="22"/>
          <w:szCs w:val="22"/>
        </w:rPr>
        <w:t>“, so TRUMPF Manager Parey.</w:t>
      </w:r>
    </w:p>
    <w:p w14:paraId="23134C87" w14:textId="7FA0BA19" w:rsidR="002E2E17" w:rsidRPr="00A039DB" w:rsidRDefault="00EE3765" w:rsidP="002E2E17">
      <w:pPr>
        <w:spacing w:before="120" w:after="120"/>
        <w:rPr>
          <w:rFonts w:ascii="DB Office" w:eastAsia="DB Office" w:hAnsi="DB Office" w:cs="DB Office"/>
          <w:sz w:val="22"/>
          <w:szCs w:val="22"/>
        </w:rPr>
      </w:pPr>
      <w:r w:rsidRPr="00DD0A80">
        <w:rPr>
          <w:rFonts w:ascii="DB Office" w:hAnsi="DB Office"/>
          <w:sz w:val="22"/>
          <w:szCs w:val="22"/>
        </w:rPr>
        <w:t>3D-Druck</w:t>
      </w:r>
      <w:r w:rsidR="002E2E17" w:rsidRPr="00DD0A80">
        <w:rPr>
          <w:rFonts w:ascii="DB Office" w:hAnsi="DB Office"/>
          <w:sz w:val="22"/>
          <w:szCs w:val="22"/>
        </w:rPr>
        <w:t xml:space="preserve"> spa</w:t>
      </w:r>
      <w:r w:rsidR="00FF08BC" w:rsidRPr="00DD0A80">
        <w:rPr>
          <w:rFonts w:ascii="DB Office" w:hAnsi="DB Office"/>
          <w:sz w:val="22"/>
          <w:szCs w:val="22"/>
        </w:rPr>
        <w:t xml:space="preserve">rt außerdem Material und Kosten. </w:t>
      </w:r>
      <w:r w:rsidR="002E2E17" w:rsidRPr="00DD0A80">
        <w:rPr>
          <w:rFonts w:ascii="DB Office" w:hAnsi="DB Office"/>
          <w:sz w:val="22"/>
          <w:szCs w:val="22"/>
        </w:rPr>
        <w:t xml:space="preserve">Ersatzteile werden nicht mehr in großen Mengen gelagert, sondern </w:t>
      </w:r>
      <w:r w:rsidR="00FF08BC" w:rsidRPr="00DD0A80">
        <w:rPr>
          <w:rFonts w:ascii="DB Office" w:hAnsi="DB Office"/>
          <w:sz w:val="22"/>
          <w:szCs w:val="22"/>
        </w:rPr>
        <w:t xml:space="preserve">nur </w:t>
      </w:r>
      <w:r w:rsidR="002E2E17" w:rsidRPr="00DD0A80">
        <w:rPr>
          <w:rFonts w:ascii="DB Office" w:hAnsi="DB Office"/>
          <w:sz w:val="22"/>
          <w:szCs w:val="22"/>
        </w:rPr>
        <w:t>bei Bedarf hergestellt. Durch dieses Print-on-Demand-Verfahren</w:t>
      </w:r>
      <w:r w:rsidR="00FF08BC" w:rsidRPr="00DD0A80">
        <w:rPr>
          <w:rFonts w:ascii="DB Office" w:hAnsi="DB Office"/>
          <w:sz w:val="22"/>
          <w:szCs w:val="22"/>
        </w:rPr>
        <w:t xml:space="preserve"> </w:t>
      </w:r>
      <w:r w:rsidR="005450AC" w:rsidRPr="00DD0A80">
        <w:rPr>
          <w:rFonts w:ascii="DB Office" w:hAnsi="DB Office"/>
          <w:sz w:val="22"/>
          <w:szCs w:val="22"/>
        </w:rPr>
        <w:t xml:space="preserve">ist es möglich, </w:t>
      </w:r>
      <w:r w:rsidR="002E2E17" w:rsidRPr="00DD0A80">
        <w:rPr>
          <w:rFonts w:ascii="DB Office" w:hAnsi="DB Office"/>
          <w:sz w:val="22"/>
          <w:szCs w:val="22"/>
        </w:rPr>
        <w:t>nur d</w:t>
      </w:r>
      <w:r w:rsidR="00FF08BC" w:rsidRPr="00DD0A80">
        <w:rPr>
          <w:rFonts w:ascii="DB Office" w:hAnsi="DB Office"/>
          <w:sz w:val="22"/>
          <w:szCs w:val="22"/>
        </w:rPr>
        <w:t>ie</w:t>
      </w:r>
      <w:r w:rsidR="002E2E17" w:rsidRPr="00DD0A80">
        <w:rPr>
          <w:rFonts w:ascii="DB Office" w:hAnsi="DB Office"/>
          <w:sz w:val="22"/>
          <w:szCs w:val="22"/>
        </w:rPr>
        <w:t xml:space="preserve"> wirklich benötigte</w:t>
      </w:r>
      <w:r w:rsidR="00FF08BC" w:rsidRPr="00DD0A80">
        <w:rPr>
          <w:rFonts w:ascii="DB Office" w:hAnsi="DB Office"/>
          <w:sz w:val="22"/>
          <w:szCs w:val="22"/>
        </w:rPr>
        <w:t xml:space="preserve">n Teile </w:t>
      </w:r>
      <w:r w:rsidR="005450AC" w:rsidRPr="00DD0A80">
        <w:rPr>
          <w:rFonts w:ascii="DB Office" w:hAnsi="DB Office"/>
          <w:sz w:val="22"/>
          <w:szCs w:val="22"/>
        </w:rPr>
        <w:t xml:space="preserve">zu produzieren. </w:t>
      </w:r>
      <w:r w:rsidR="00FF08BC" w:rsidRPr="00DD0A80">
        <w:rPr>
          <w:rFonts w:ascii="DB Office" w:hAnsi="DB Office"/>
          <w:sz w:val="22"/>
          <w:szCs w:val="22"/>
        </w:rPr>
        <w:t xml:space="preserve">Zudem </w:t>
      </w:r>
      <w:r w:rsidR="004C049F" w:rsidRPr="00DD0A80">
        <w:rPr>
          <w:rFonts w:ascii="DB Office" w:hAnsi="DB Office"/>
          <w:sz w:val="22"/>
          <w:szCs w:val="22"/>
        </w:rPr>
        <w:t>erfordert</w:t>
      </w:r>
      <w:r w:rsidR="005450AC">
        <w:rPr>
          <w:rFonts w:ascii="DB Office" w:eastAsia="DB Office" w:hAnsi="DB Office" w:cs="DB Office"/>
          <w:sz w:val="22"/>
          <w:szCs w:val="22"/>
        </w:rPr>
        <w:t xml:space="preserve"> die Technologie</w:t>
      </w:r>
      <w:r w:rsidR="00FF08BC">
        <w:rPr>
          <w:rFonts w:ascii="DB Office" w:eastAsia="DB Office" w:hAnsi="DB Office" w:cs="DB Office"/>
          <w:sz w:val="22"/>
          <w:szCs w:val="22"/>
        </w:rPr>
        <w:t xml:space="preserve"> weniger </w:t>
      </w:r>
      <w:r w:rsidR="002E2E17" w:rsidRPr="00A039DB">
        <w:rPr>
          <w:rFonts w:ascii="DB Office" w:eastAsia="DB Office" w:hAnsi="DB Office" w:cs="DB Office"/>
          <w:sz w:val="22"/>
          <w:szCs w:val="22"/>
        </w:rPr>
        <w:t xml:space="preserve">Rohmaterial. Produktionsabfälle </w:t>
      </w:r>
      <w:r w:rsidR="005450AC">
        <w:rPr>
          <w:rFonts w:ascii="DB Office" w:eastAsia="DB Office" w:hAnsi="DB Office" w:cs="DB Office"/>
          <w:sz w:val="22"/>
          <w:szCs w:val="22"/>
        </w:rPr>
        <w:t xml:space="preserve">lassen sich </w:t>
      </w:r>
      <w:r w:rsidR="002E2E17">
        <w:rPr>
          <w:rFonts w:ascii="DB Office" w:eastAsia="DB Office" w:hAnsi="DB Office" w:cs="DB Office"/>
          <w:sz w:val="22"/>
          <w:szCs w:val="22"/>
        </w:rPr>
        <w:t>minimier</w:t>
      </w:r>
      <w:r w:rsidR="005450AC">
        <w:rPr>
          <w:rFonts w:ascii="DB Office" w:eastAsia="DB Office" w:hAnsi="DB Office" w:cs="DB Office"/>
          <w:sz w:val="22"/>
          <w:szCs w:val="22"/>
        </w:rPr>
        <w:t>en</w:t>
      </w:r>
      <w:r w:rsidR="002E2E17" w:rsidRPr="00A039DB">
        <w:rPr>
          <w:rFonts w:ascii="DB Office" w:eastAsia="DB Office" w:hAnsi="DB Office" w:cs="DB Office"/>
          <w:sz w:val="22"/>
          <w:szCs w:val="22"/>
        </w:rPr>
        <w:t>, Lagerbestände reduzier</w:t>
      </w:r>
      <w:r w:rsidR="005450AC">
        <w:rPr>
          <w:rFonts w:ascii="DB Office" w:eastAsia="DB Office" w:hAnsi="DB Office" w:cs="DB Office"/>
          <w:sz w:val="22"/>
          <w:szCs w:val="22"/>
        </w:rPr>
        <w:t>en</w:t>
      </w:r>
      <w:r w:rsidR="002E2E17" w:rsidRPr="00A039DB">
        <w:rPr>
          <w:rFonts w:ascii="DB Office" w:eastAsia="DB Office" w:hAnsi="DB Office" w:cs="DB Office"/>
          <w:sz w:val="22"/>
          <w:szCs w:val="22"/>
        </w:rPr>
        <w:t xml:space="preserve"> und Transportwege entfallen</w:t>
      </w:r>
      <w:r w:rsidR="002A7D31">
        <w:rPr>
          <w:rFonts w:ascii="DB Office" w:eastAsia="DB Office" w:hAnsi="DB Office" w:cs="DB Office"/>
          <w:sz w:val="22"/>
          <w:szCs w:val="22"/>
        </w:rPr>
        <w:t xml:space="preserve"> durch den Druck der Teile in unmittelbarer Nähe</w:t>
      </w:r>
      <w:r w:rsidR="002E2E17" w:rsidRPr="00A039DB">
        <w:rPr>
          <w:rFonts w:ascii="DB Office" w:eastAsia="DB Office" w:hAnsi="DB Office" w:cs="DB Office"/>
          <w:sz w:val="22"/>
          <w:szCs w:val="22"/>
        </w:rPr>
        <w:t>. Damit leistet die additive Fertigung einen Beitrag zu</w:t>
      </w:r>
      <w:r w:rsidR="002A7D31">
        <w:rPr>
          <w:rFonts w:ascii="DB Office" w:eastAsia="DB Office" w:hAnsi="DB Office" w:cs="DB Office"/>
          <w:sz w:val="22"/>
          <w:szCs w:val="22"/>
        </w:rPr>
        <w:t>r Nachhaltigkeit.</w:t>
      </w:r>
      <w:r w:rsidR="002A7D31" w:rsidDel="002A7D31">
        <w:rPr>
          <w:rStyle w:val="Kommentarzeichen"/>
        </w:rPr>
        <w:t xml:space="preserve"> </w:t>
      </w:r>
    </w:p>
    <w:p w14:paraId="72E09834" w14:textId="0136B1BD" w:rsidR="002E2E17" w:rsidRDefault="002E2E17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  <w:r>
        <w:rPr>
          <w:rFonts w:ascii="DB Office" w:hAnsi="DB Office"/>
          <w:sz w:val="22"/>
          <w:szCs w:val="22"/>
        </w:rPr>
        <w:t>D</w:t>
      </w:r>
      <w:r w:rsidRPr="00A039DB">
        <w:rPr>
          <w:rFonts w:ascii="DB Office" w:hAnsi="DB Office"/>
          <w:sz w:val="22"/>
          <w:szCs w:val="22"/>
        </w:rPr>
        <w:t xml:space="preserve">ie DB </w:t>
      </w:r>
      <w:r>
        <w:rPr>
          <w:rFonts w:ascii="DB Office" w:hAnsi="DB Office"/>
          <w:sz w:val="22"/>
          <w:szCs w:val="22"/>
        </w:rPr>
        <w:t>integriert 3D-Druck erstmals auch in die Berufsausbildung. Alle</w:t>
      </w:r>
      <w:r w:rsidRPr="00A039DB">
        <w:rPr>
          <w:rFonts w:ascii="DB Office" w:hAnsi="DB Office"/>
          <w:sz w:val="22"/>
          <w:szCs w:val="22"/>
        </w:rPr>
        <w:t xml:space="preserve"> rund 200 </w:t>
      </w:r>
      <w:r>
        <w:rPr>
          <w:rFonts w:ascii="DB Office" w:hAnsi="DB Office"/>
          <w:sz w:val="22"/>
          <w:szCs w:val="22"/>
        </w:rPr>
        <w:t>Berufsanfänger</w:t>
      </w:r>
      <w:r w:rsidRPr="00A039DB">
        <w:rPr>
          <w:rFonts w:ascii="DB Office" w:hAnsi="DB Office"/>
          <w:sz w:val="22"/>
          <w:szCs w:val="22"/>
        </w:rPr>
        <w:t xml:space="preserve">, die </w:t>
      </w:r>
      <w:r w:rsidR="00A24A68">
        <w:rPr>
          <w:rFonts w:ascii="DB Office" w:hAnsi="DB Office"/>
          <w:sz w:val="22"/>
          <w:szCs w:val="22"/>
        </w:rPr>
        <w:t xml:space="preserve">im September 2019 ihre </w:t>
      </w:r>
      <w:r w:rsidRPr="00A039DB">
        <w:rPr>
          <w:rFonts w:ascii="DB Office" w:hAnsi="DB Office"/>
          <w:sz w:val="22"/>
          <w:szCs w:val="22"/>
        </w:rPr>
        <w:t xml:space="preserve">Ausbildung in einem der zwölf großen Instandhaltungswerke der DB </w:t>
      </w:r>
      <w:r w:rsidR="00A24A68">
        <w:rPr>
          <w:rFonts w:ascii="DB Office" w:hAnsi="DB Office"/>
          <w:sz w:val="22"/>
          <w:szCs w:val="22"/>
        </w:rPr>
        <w:t>begonnen haben,</w:t>
      </w:r>
      <w:r w:rsidRPr="00A039DB">
        <w:rPr>
          <w:rFonts w:ascii="DB Office" w:hAnsi="DB Office"/>
          <w:sz w:val="22"/>
          <w:szCs w:val="22"/>
        </w:rPr>
        <w:t xml:space="preserve"> w</w:t>
      </w:r>
      <w:r>
        <w:rPr>
          <w:rFonts w:ascii="DB Office" w:hAnsi="DB Office"/>
          <w:sz w:val="22"/>
          <w:szCs w:val="22"/>
        </w:rPr>
        <w:t>e</w:t>
      </w:r>
      <w:r w:rsidRPr="00A039DB">
        <w:rPr>
          <w:rFonts w:ascii="DB Office" w:hAnsi="DB Office"/>
          <w:sz w:val="22"/>
          <w:szCs w:val="22"/>
        </w:rPr>
        <w:t>rd</w:t>
      </w:r>
      <w:r>
        <w:rPr>
          <w:rFonts w:ascii="DB Office" w:hAnsi="DB Office"/>
          <w:sz w:val="22"/>
          <w:szCs w:val="22"/>
        </w:rPr>
        <w:t>en</w:t>
      </w:r>
      <w:r w:rsidRPr="00A039DB">
        <w:rPr>
          <w:rFonts w:ascii="DB Office" w:hAnsi="DB Office"/>
          <w:sz w:val="22"/>
          <w:szCs w:val="22"/>
        </w:rPr>
        <w:t xml:space="preserve"> </w:t>
      </w:r>
      <w:r>
        <w:rPr>
          <w:rFonts w:ascii="DB Office" w:hAnsi="DB Office"/>
          <w:sz w:val="22"/>
          <w:szCs w:val="22"/>
        </w:rPr>
        <w:t xml:space="preserve">künftig </w:t>
      </w:r>
      <w:r w:rsidR="00D849B1">
        <w:rPr>
          <w:rFonts w:ascii="DB Office" w:hAnsi="DB Office"/>
          <w:sz w:val="22"/>
          <w:szCs w:val="22"/>
        </w:rPr>
        <w:t>im Rahmen ihr</w:t>
      </w:r>
      <w:r w:rsidR="003870CD">
        <w:rPr>
          <w:rFonts w:ascii="DB Office" w:hAnsi="DB Office"/>
          <w:sz w:val="22"/>
          <w:szCs w:val="22"/>
        </w:rPr>
        <w:t>er</w:t>
      </w:r>
      <w:r w:rsidR="00D849B1">
        <w:rPr>
          <w:rFonts w:ascii="DB Office" w:hAnsi="DB Office"/>
          <w:sz w:val="22"/>
          <w:szCs w:val="22"/>
        </w:rPr>
        <w:t xml:space="preserve"> Ausbildung </w:t>
      </w:r>
      <w:r w:rsidRPr="00A039DB">
        <w:rPr>
          <w:rFonts w:ascii="DB Office" w:hAnsi="DB Office"/>
          <w:sz w:val="22"/>
          <w:szCs w:val="22"/>
        </w:rPr>
        <w:t>Teile im 3D-Druckverfahren herstellen.</w:t>
      </w:r>
      <w:r>
        <w:rPr>
          <w:rFonts w:ascii="DB Office" w:hAnsi="DB Office"/>
          <w:sz w:val="22"/>
          <w:szCs w:val="22"/>
        </w:rPr>
        <w:t xml:space="preserve"> D</w:t>
      </w:r>
      <w:r w:rsidRPr="00A039DB">
        <w:rPr>
          <w:rFonts w:ascii="DB Office" w:hAnsi="DB Office"/>
          <w:sz w:val="22"/>
          <w:szCs w:val="22"/>
        </w:rPr>
        <w:t xml:space="preserve">a die gewerblich-technische Ausbildung </w:t>
      </w:r>
      <w:r>
        <w:rPr>
          <w:rFonts w:ascii="DB Office" w:hAnsi="DB Office"/>
          <w:sz w:val="22"/>
          <w:szCs w:val="22"/>
        </w:rPr>
        <w:t xml:space="preserve">den </w:t>
      </w:r>
      <w:r w:rsidRPr="00A039DB">
        <w:rPr>
          <w:rFonts w:ascii="DB Office" w:hAnsi="DB Office"/>
          <w:sz w:val="22"/>
          <w:szCs w:val="22"/>
        </w:rPr>
        <w:t>3D-Druck bisher noch nicht berücksichtigt</w:t>
      </w:r>
      <w:r>
        <w:rPr>
          <w:rFonts w:ascii="DB Office" w:hAnsi="DB Office"/>
          <w:sz w:val="22"/>
          <w:szCs w:val="22"/>
        </w:rPr>
        <w:t xml:space="preserve">, hat die DB dafür </w:t>
      </w:r>
      <w:r w:rsidRPr="00A039DB">
        <w:rPr>
          <w:rFonts w:ascii="DB Office" w:hAnsi="DB Office"/>
          <w:sz w:val="22"/>
          <w:szCs w:val="22"/>
        </w:rPr>
        <w:t xml:space="preserve">eigene </w:t>
      </w:r>
      <w:r w:rsidRPr="00620E75">
        <w:rPr>
          <w:rFonts w:ascii="DB Office" w:eastAsia="DB Office" w:hAnsi="DB Office" w:cs="DB Office"/>
          <w:sz w:val="22"/>
          <w:szCs w:val="22"/>
        </w:rPr>
        <w:t xml:space="preserve">Ausbildungsinhalte entwickelt. </w:t>
      </w:r>
    </w:p>
    <w:p w14:paraId="2A4D5456" w14:textId="73A93551" w:rsidR="00031B27" w:rsidRDefault="00031B27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</w:p>
    <w:p w14:paraId="3D6F541B" w14:textId="72FA72C9" w:rsidR="00031B27" w:rsidRDefault="00031B27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</w:p>
    <w:p w14:paraId="0D128734" w14:textId="77777777" w:rsidR="00031B27" w:rsidRDefault="00031B27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3899"/>
      </w:tblGrid>
      <w:tr w:rsidR="00031B27" w14:paraId="60B691C9" w14:textId="41B52B2E" w:rsidTr="00031B27">
        <w:tblPrEx>
          <w:tblCellMar>
            <w:top w:w="0" w:type="dxa"/>
            <w:bottom w:w="0" w:type="dxa"/>
          </w:tblCellMar>
        </w:tblPrEx>
        <w:trPr>
          <w:trHeight w:val="2240"/>
        </w:trPr>
        <w:tc>
          <w:tcPr>
            <w:tcW w:w="2500" w:type="pct"/>
          </w:tcPr>
          <w:p w14:paraId="12E7C67E" w14:textId="062430D2" w:rsidR="0042078E" w:rsidRDefault="00031B27" w:rsidP="00A24A68">
            <w:pPr>
              <w:spacing w:after="120"/>
              <w:rPr>
                <w:rFonts w:ascii="DB Office" w:eastAsia="DB Office" w:hAnsi="DB Office" w:cs="DB Office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718EF4" wp14:editId="2ECF6FF5">
                  <wp:extent cx="2135207" cy="1426210"/>
                  <wp:effectExtent l="0" t="0" r="0" b="254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55" cy="144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E465754" w14:textId="6FDD32EE" w:rsidR="0042078E" w:rsidRDefault="00031B27" w:rsidP="00A24A68">
            <w:pPr>
              <w:spacing w:after="120"/>
              <w:rPr>
                <w:rFonts w:ascii="DB Office" w:eastAsia="DB Office" w:hAnsi="DB Office" w:cs="DB Office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F7C11C" wp14:editId="18197DF2">
                  <wp:extent cx="2154182" cy="1441094"/>
                  <wp:effectExtent l="0" t="0" r="0" b="698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31" cy="145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3AFD9" w14:textId="41D306F9" w:rsidR="00947669" w:rsidRDefault="00064834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  <w:r>
        <w:rPr>
          <w:rFonts w:ascii="DB Office" w:eastAsia="DB Office" w:hAnsi="DB Office" w:cs="DB Office"/>
          <w:sz w:val="22"/>
          <w:szCs w:val="22"/>
        </w:rPr>
        <w:t>Bild</w:t>
      </w:r>
      <w:r w:rsidR="00256484">
        <w:rPr>
          <w:rFonts w:ascii="DB Office" w:eastAsia="DB Office" w:hAnsi="DB Office" w:cs="DB Office"/>
          <w:sz w:val="22"/>
          <w:szCs w:val="22"/>
        </w:rPr>
        <w:t>unterschrift:</w:t>
      </w:r>
      <w:r>
        <w:rPr>
          <w:rFonts w:ascii="DB Office" w:eastAsia="DB Office" w:hAnsi="DB Office" w:cs="DB Office"/>
          <w:sz w:val="22"/>
          <w:szCs w:val="22"/>
        </w:rPr>
        <w:t xml:space="preserve"> </w:t>
      </w:r>
      <w:r w:rsidR="00947669">
        <w:rPr>
          <w:rFonts w:ascii="DB Office" w:eastAsia="DB Office" w:hAnsi="DB Office" w:cs="DB Office"/>
          <w:sz w:val="22"/>
          <w:szCs w:val="22"/>
        </w:rPr>
        <w:t xml:space="preserve">Die Deutsche Bahn lässt Ersatzteile auf den 3D-Druckern von TRUMPF fertigen. Darunter auch ein Turbinenschaufelrad </w:t>
      </w:r>
      <w:r w:rsidR="00256484">
        <w:rPr>
          <w:rFonts w:ascii="DB Office" w:eastAsia="DB Office" w:hAnsi="DB Office" w:cs="DB Office"/>
          <w:sz w:val="22"/>
          <w:szCs w:val="22"/>
        </w:rPr>
        <w:t>für eine Dampflokomotive, die ohne das Bauteil nicht fahren könnte. (Quelle: TRUMPF)</w:t>
      </w:r>
    </w:p>
    <w:p w14:paraId="79C592E2" w14:textId="2BA0D6EC" w:rsidR="007D2D38" w:rsidRDefault="007D2D38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</w:p>
    <w:p w14:paraId="5461E816" w14:textId="1C56EA77" w:rsidR="007D2D38" w:rsidRDefault="00031B27" w:rsidP="00A24A68">
      <w:pPr>
        <w:spacing w:after="120"/>
        <w:rPr>
          <w:rFonts w:ascii="DB Office" w:eastAsia="DB Office" w:hAnsi="DB Office" w:cs="DB Office"/>
          <w:sz w:val="22"/>
          <w:szCs w:val="22"/>
        </w:rPr>
      </w:pPr>
      <w:r>
        <w:rPr>
          <w:noProof/>
        </w:rPr>
        <w:drawing>
          <wp:inline distT="0" distB="0" distL="0" distR="0" wp14:anchorId="4D6DA7EE" wp14:editId="51920CB1">
            <wp:extent cx="2165299" cy="1439645"/>
            <wp:effectExtent l="0" t="0" r="6985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4652" cy="146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B7CDA99" w14:textId="0D1E321F" w:rsidR="004E0FA6" w:rsidRPr="00031B27" w:rsidRDefault="00064834" w:rsidP="00031B27">
      <w:pPr>
        <w:spacing w:after="120"/>
        <w:rPr>
          <w:rFonts w:ascii="DB Office" w:eastAsia="DB Office" w:hAnsi="DB Office" w:cs="DB Office"/>
          <w:sz w:val="22"/>
          <w:szCs w:val="22"/>
        </w:rPr>
      </w:pPr>
      <w:r>
        <w:rPr>
          <w:rFonts w:ascii="DB Office" w:eastAsia="DB Office" w:hAnsi="DB Office" w:cs="DB Office"/>
          <w:sz w:val="22"/>
          <w:szCs w:val="22"/>
        </w:rPr>
        <w:t>Bild</w:t>
      </w:r>
      <w:r w:rsidR="00256484">
        <w:rPr>
          <w:rFonts w:ascii="DB Office" w:eastAsia="DB Office" w:hAnsi="DB Office" w:cs="DB Office"/>
          <w:sz w:val="22"/>
          <w:szCs w:val="22"/>
        </w:rPr>
        <w:t>unterschrift</w:t>
      </w:r>
      <w:r>
        <w:rPr>
          <w:rFonts w:ascii="DB Office" w:eastAsia="DB Office" w:hAnsi="DB Office" w:cs="DB Office"/>
          <w:sz w:val="22"/>
          <w:szCs w:val="22"/>
        </w:rPr>
        <w:t xml:space="preserve">: </w:t>
      </w:r>
      <w:r w:rsidR="00031B27">
        <w:rPr>
          <w:rFonts w:ascii="DB Office" w:eastAsia="DB Office" w:hAnsi="DB Office" w:cs="DB Office"/>
          <w:sz w:val="22"/>
          <w:szCs w:val="22"/>
        </w:rPr>
        <w:t xml:space="preserve">Ein 3D-Drucker von TRUMPF stellt die Form eines Bauteils für einen ICE der Deutschen Bahn her. </w:t>
      </w:r>
    </w:p>
    <w:sectPr w:rsidR="004E0FA6" w:rsidRPr="00031B27" w:rsidSect="00AF1D62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3686" w:right="2976" w:bottom="1775" w:left="1134" w:header="550" w:footer="19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7DAEB" w14:textId="77777777" w:rsidR="009B0D34" w:rsidRDefault="009B0D34">
      <w:r>
        <w:separator/>
      </w:r>
    </w:p>
  </w:endnote>
  <w:endnote w:type="continuationSeparator" w:id="0">
    <w:p w14:paraId="435A7FB3" w14:textId="77777777" w:rsidR="009B0D34" w:rsidRDefault="009B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B Office">
    <w:altName w:val="Calibri"/>
    <w:charset w:val="00"/>
    <w:family w:val="swiss"/>
    <w:pitch w:val="variable"/>
    <w:sig w:usb0="A00000AF" w:usb1="1000204B" w:usb2="00000000" w:usb3="00000000" w:csb0="00000093" w:csb1="00000000"/>
  </w:font>
  <w:font w:name="DBOffic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F8C5C" w14:textId="77777777" w:rsidR="00AF1D62" w:rsidRDefault="00AF1D62" w:rsidP="00AF1D62">
    <w:pPr>
      <w:framePr w:w="2608" w:h="10206" w:hRule="exact" w:wrap="around" w:hAnchor="margin" w:x="7967" w:y="1526"/>
    </w:pPr>
  </w:p>
  <w:p w14:paraId="3F387452" w14:textId="1784EA3D" w:rsidR="00AF1D62" w:rsidRDefault="00AF1D62" w:rsidP="00AF1D62">
    <w:pPr>
      <w:framePr w:w="2608" w:h="10206" w:hRule="exact" w:wrap="around" w:hAnchor="margin" w:x="7967" w:y="1526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608"/>
    </w:tblGrid>
    <w:tr w:rsidR="00A0127A" w14:paraId="0D089A7F" w14:textId="77777777" w:rsidTr="00122CB3">
      <w:trPr>
        <w:trHeight w:val="10206"/>
      </w:trPr>
      <w:tc>
        <w:tcPr>
          <w:tcW w:w="260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135BB890" w14:textId="42F94CAA" w:rsidR="00E3236E" w:rsidRPr="00F42477" w:rsidRDefault="00221E8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  <w:lang w:val="en-US"/>
            </w:rPr>
          </w:pPr>
          <w:bookmarkStart w:id="3" w:name="AP2_Grafik"/>
          <w:bookmarkEnd w:id="3"/>
          <w:r w:rsidRPr="00F42477">
            <w:rPr>
              <w:rFonts w:ascii="DB Office" w:hAnsi="DB Office" w:cs="Arial"/>
              <w:sz w:val="16"/>
              <w:szCs w:val="16"/>
              <w:lang w:val="en-US"/>
            </w:rPr>
            <w:t>Ramona Hönl</w:t>
          </w:r>
        </w:p>
        <w:p w14:paraId="70FEF690" w14:textId="4719B02B" w:rsidR="00821B1E" w:rsidRPr="00821B1E" w:rsidRDefault="00821B1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  <w:lang w:val="en-US"/>
            </w:rPr>
          </w:pPr>
          <w:r w:rsidRPr="00821B1E">
            <w:rPr>
              <w:rFonts w:ascii="DB Office" w:hAnsi="DB Office" w:cs="Arial"/>
              <w:sz w:val="16"/>
              <w:szCs w:val="16"/>
              <w:lang w:val="en-US"/>
            </w:rPr>
            <w:t>TRUMPF</w:t>
          </w:r>
          <w:r>
            <w:rPr>
              <w:rFonts w:ascii="DB Office" w:hAnsi="DB Office" w:cs="Arial"/>
              <w:sz w:val="16"/>
              <w:szCs w:val="16"/>
              <w:lang w:val="en-US"/>
            </w:rPr>
            <w:t xml:space="preserve"> GmbH und Co. KG</w:t>
          </w:r>
        </w:p>
        <w:p w14:paraId="02D520FF" w14:textId="77777777" w:rsidR="0002543D" w:rsidRDefault="00221E8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  <w:lang w:val="en-US"/>
            </w:rPr>
          </w:pPr>
          <w:proofErr w:type="spellStart"/>
          <w:r w:rsidRPr="00821B1E">
            <w:rPr>
              <w:rFonts w:ascii="DB Office" w:hAnsi="DB Office" w:cs="Arial"/>
              <w:sz w:val="16"/>
              <w:szCs w:val="16"/>
              <w:lang w:val="en-US"/>
            </w:rPr>
            <w:t>Sprecherin</w:t>
          </w:r>
          <w:proofErr w:type="spellEnd"/>
          <w:r w:rsidRPr="00821B1E">
            <w:rPr>
              <w:rFonts w:ascii="DB Office" w:hAnsi="DB Office" w:cs="Arial"/>
              <w:sz w:val="16"/>
              <w:szCs w:val="16"/>
              <w:lang w:val="en-US"/>
            </w:rPr>
            <w:t xml:space="preserve"> Additive Manu</w:t>
          </w:r>
          <w:r w:rsidR="00821B1E" w:rsidRPr="00821B1E">
            <w:rPr>
              <w:rFonts w:ascii="DB Office" w:hAnsi="DB Office" w:cs="Arial"/>
              <w:sz w:val="16"/>
              <w:szCs w:val="16"/>
              <w:lang w:val="en-US"/>
            </w:rPr>
            <w:t>facturing</w:t>
          </w:r>
        </w:p>
        <w:p w14:paraId="62AD3A2E" w14:textId="4F31AB6D" w:rsidR="00803B26" w:rsidRPr="00DE237A" w:rsidRDefault="0002543D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 w:rsidRPr="00DE237A">
            <w:rPr>
              <w:rFonts w:ascii="DB Office" w:hAnsi="DB Office" w:cs="Arial"/>
              <w:sz w:val="16"/>
              <w:szCs w:val="16"/>
            </w:rPr>
            <w:t>Tel. +</w:t>
          </w:r>
          <w:r w:rsidR="00057560" w:rsidRPr="00DE237A">
            <w:rPr>
              <w:rFonts w:ascii="DB Office" w:hAnsi="DB Office" w:cs="Arial"/>
              <w:sz w:val="16"/>
              <w:szCs w:val="16"/>
            </w:rPr>
            <w:t xml:space="preserve">49 </w:t>
          </w:r>
          <w:r w:rsidR="00803B26" w:rsidRPr="00DE237A">
            <w:rPr>
              <w:rFonts w:ascii="DB Office" w:hAnsi="DB Office" w:cs="Arial"/>
              <w:sz w:val="16"/>
              <w:szCs w:val="16"/>
            </w:rPr>
            <w:t>7156 303-31251</w:t>
          </w:r>
          <w:r w:rsidR="00370FF7" w:rsidRPr="00DE237A">
            <w:rPr>
              <w:rFonts w:ascii="DB Office" w:hAnsi="DB Office" w:cs="Arial"/>
              <w:sz w:val="16"/>
              <w:szCs w:val="16"/>
            </w:rPr>
            <w:br/>
          </w:r>
          <w:hyperlink r:id="rId1" w:history="1">
            <w:r w:rsidR="00370FF7" w:rsidRPr="00095790">
              <w:rPr>
                <w:rStyle w:val="Hyperlink"/>
                <w:rFonts w:ascii="Arial" w:hAnsi="Arial" w:cs="Arial"/>
                <w:color w:val="auto"/>
                <w:sz w:val="16"/>
                <w:szCs w:val="16"/>
                <w:u w:val="none"/>
              </w:rPr>
              <w:t>ramona.hoenl@trumpf.com</w:t>
            </w:r>
          </w:hyperlink>
        </w:p>
        <w:p w14:paraId="68E5402B" w14:textId="06125050" w:rsidR="00803B26" w:rsidRDefault="00DE237A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 w:rsidRPr="00DE237A">
            <w:rPr>
              <w:rFonts w:ascii="DB Office" w:hAnsi="DB Office" w:cs="Arial"/>
              <w:sz w:val="16"/>
              <w:szCs w:val="16"/>
            </w:rPr>
            <w:t>www</w:t>
          </w:r>
          <w:r>
            <w:rPr>
              <w:rFonts w:ascii="DB Office" w:hAnsi="DB Office" w:cs="Arial"/>
              <w:sz w:val="16"/>
              <w:szCs w:val="16"/>
            </w:rPr>
            <w:t>.trumpf.com</w:t>
          </w:r>
        </w:p>
        <w:p w14:paraId="079FD320" w14:textId="77777777" w:rsidR="00DE237A" w:rsidRPr="00DE237A" w:rsidRDefault="00DE237A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</w:p>
        <w:p w14:paraId="1824E98B" w14:textId="67F52780" w:rsidR="00821B1E" w:rsidRPr="00DE237A" w:rsidRDefault="00821B1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</w:p>
        <w:p w14:paraId="146571B6" w14:textId="569E5625" w:rsidR="003643AE" w:rsidRPr="00F42477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 w:rsidRPr="00F42477">
            <w:rPr>
              <w:rFonts w:ascii="DB Office" w:hAnsi="DB Office" w:cs="Arial"/>
              <w:sz w:val="16"/>
              <w:szCs w:val="16"/>
            </w:rPr>
            <w:t>Michael Greschniok</w:t>
          </w:r>
        </w:p>
        <w:p w14:paraId="12C80D31" w14:textId="77777777" w:rsidR="003643AE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>
            <w:rPr>
              <w:rFonts w:ascii="DB Office" w:hAnsi="DB Office" w:cs="Arial"/>
              <w:sz w:val="16"/>
              <w:szCs w:val="16"/>
            </w:rPr>
            <w:t>Sprecher Baden-Württemberg</w:t>
          </w:r>
        </w:p>
        <w:p w14:paraId="1FAEBB83" w14:textId="77777777" w:rsidR="003643AE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>
            <w:rPr>
              <w:rFonts w:ascii="DB Office" w:hAnsi="DB Office" w:cs="Arial"/>
              <w:sz w:val="16"/>
              <w:szCs w:val="16"/>
            </w:rPr>
            <w:t>Tel. +49 711 2092-2300</w:t>
          </w:r>
        </w:p>
        <w:p w14:paraId="0D5C5899" w14:textId="77777777" w:rsidR="003643AE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>
            <w:rPr>
              <w:rFonts w:ascii="DB Office" w:hAnsi="DB Office" w:cs="Arial"/>
              <w:sz w:val="16"/>
              <w:szCs w:val="16"/>
            </w:rPr>
            <w:t>presse.s@deutschebahn.com</w:t>
          </w:r>
        </w:p>
        <w:p w14:paraId="2ABFAE6A" w14:textId="77777777" w:rsidR="003643AE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>
            <w:rPr>
              <w:rFonts w:ascii="DB Office" w:hAnsi="DB Office" w:cs="Arial"/>
              <w:sz w:val="16"/>
              <w:szCs w:val="16"/>
            </w:rPr>
            <w:t>www.deutschebahn.com/presse</w:t>
          </w:r>
        </w:p>
        <w:p w14:paraId="13039F72" w14:textId="1BD8AF7E" w:rsidR="00A0127A" w:rsidRPr="00991293" w:rsidRDefault="003643AE" w:rsidP="003643AE">
          <w:pPr>
            <w:framePr w:w="2608" w:h="10206" w:hRule="exact" w:wrap="around" w:hAnchor="margin" w:x="7967" w:y="1526"/>
            <w:rPr>
              <w:rFonts w:ascii="DB Office" w:hAnsi="DB Office" w:cs="Arial"/>
              <w:sz w:val="16"/>
              <w:szCs w:val="16"/>
            </w:rPr>
          </w:pPr>
          <w:r>
            <w:rPr>
              <w:rFonts w:ascii="DB Office" w:hAnsi="DB Office" w:cs="Arial"/>
              <w:sz w:val="16"/>
              <w:szCs w:val="16"/>
            </w:rPr>
            <w:t>twitter.com/</w:t>
          </w:r>
          <w:proofErr w:type="spellStart"/>
          <w:r>
            <w:rPr>
              <w:rFonts w:ascii="DB Office" w:hAnsi="DB Office" w:cs="Arial"/>
              <w:sz w:val="16"/>
              <w:szCs w:val="16"/>
            </w:rPr>
            <w:t>DB_Presse</w:t>
          </w:r>
          <w:proofErr w:type="spellEnd"/>
          <w:r w:rsidRPr="00991293">
            <w:rPr>
              <w:rFonts w:ascii="DB Office" w:hAnsi="DB Office" w:cs="Arial"/>
              <w:sz w:val="16"/>
              <w:szCs w:val="16"/>
            </w:rPr>
            <w:t xml:space="preserve"> </w:t>
          </w:r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bookmarkStart w:id="4" w:name="AP2_1"/>
          <w:bookmarkEnd w:id="4"/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bookmarkStart w:id="5" w:name="AP2_2"/>
          <w:bookmarkEnd w:id="5"/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r w:rsidR="00A0127A" w:rsidRPr="00991293">
            <w:rPr>
              <w:rFonts w:ascii="DB Office" w:hAnsi="DB Office" w:cs="Arial"/>
              <w:sz w:val="16"/>
              <w:szCs w:val="16"/>
            </w:rPr>
            <w:br/>
          </w:r>
          <w:bookmarkStart w:id="6" w:name="AP2_3"/>
          <w:bookmarkEnd w:id="6"/>
        </w:p>
      </w:tc>
    </w:tr>
  </w:tbl>
  <w:p w14:paraId="1E1BA64F" w14:textId="77777777" w:rsidR="00A0127A" w:rsidRDefault="00A0127A" w:rsidP="00356312">
    <w:pPr>
      <w:framePr w:w="2608" w:h="10206" w:hRule="exact" w:wrap="around" w:hAnchor="margin" w:x="7967" w:y="1526"/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20"/>
    </w:tblGrid>
    <w:tr w:rsidR="00A752B2" w:rsidRPr="00AF486E" w14:paraId="6B119589" w14:textId="77777777">
      <w:trPr>
        <w:cantSplit/>
      </w:trPr>
      <w:tc>
        <w:tcPr>
          <w:tcW w:w="9620" w:type="dxa"/>
        </w:tcPr>
        <w:bookmarkStart w:id="7" w:name="Fuss_21"/>
        <w:bookmarkEnd w:id="7"/>
        <w:p w14:paraId="7AA019FA" w14:textId="77777777" w:rsidR="00A752B2" w:rsidRPr="00AF486E" w:rsidRDefault="00A752B2" w:rsidP="00A752B2">
          <w:pPr>
            <w:pStyle w:val="Fuzeile"/>
            <w:framePr w:w="284" w:h="227" w:hRule="exact" w:wrap="around" w:vAnchor="page" w:hAnchor="page" w:x="10957" w:y="15815"/>
            <w:rPr>
              <w:rFonts w:ascii="DB Office" w:hAnsi="DB Office"/>
              <w:sz w:val="18"/>
            </w:rPr>
          </w:pPr>
          <w:r w:rsidRPr="00AF486E">
            <w:rPr>
              <w:rStyle w:val="Seitenzahl"/>
              <w:rFonts w:ascii="DB Office" w:hAnsi="DB Office"/>
              <w:sz w:val="18"/>
            </w:rPr>
            <w:fldChar w:fldCharType="begin"/>
          </w:r>
          <w:r w:rsidRPr="00AF486E">
            <w:rPr>
              <w:rStyle w:val="Seitenzahl"/>
              <w:rFonts w:ascii="DB Office" w:hAnsi="DB Office"/>
              <w:sz w:val="18"/>
            </w:rPr>
            <w:instrText xml:space="preserve"> PAGE </w:instrTex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separate"/>
          </w:r>
          <w:r>
            <w:rPr>
              <w:rStyle w:val="Seitenzahl"/>
              <w:rFonts w:ascii="DB Office" w:hAnsi="DB Office"/>
              <w:noProof/>
              <w:sz w:val="18"/>
            </w:rPr>
            <w:t>2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end"/>
          </w:r>
          <w:r w:rsidRPr="00AF486E">
            <w:rPr>
              <w:rStyle w:val="Seitenzahl"/>
              <w:rFonts w:ascii="DB Office" w:hAnsi="DB Office"/>
              <w:sz w:val="18"/>
            </w:rPr>
            <w:t>/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begin"/>
          </w:r>
          <w:r w:rsidRPr="00AF486E">
            <w:rPr>
              <w:rStyle w:val="Seitenzahl"/>
              <w:rFonts w:ascii="DB Office" w:hAnsi="DB Office"/>
              <w:sz w:val="18"/>
            </w:rPr>
            <w:instrText xml:space="preserve"> NUMPAGES </w:instrTex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separate"/>
          </w:r>
          <w:r>
            <w:rPr>
              <w:rStyle w:val="Seitenzahl"/>
              <w:rFonts w:ascii="DB Office" w:hAnsi="DB Office"/>
              <w:noProof/>
              <w:sz w:val="18"/>
            </w:rPr>
            <w:t>2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end"/>
          </w:r>
        </w:p>
      </w:tc>
    </w:tr>
  </w:tbl>
  <w:tbl>
    <w:tblPr>
      <w:tblW w:w="0" w:type="auto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4933"/>
      <w:gridCol w:w="2608"/>
    </w:tblGrid>
    <w:tr w:rsidR="00A0127A" w:rsidRPr="00122CB3" w14:paraId="0B3725A0" w14:textId="77777777" w:rsidTr="002656CA">
      <w:tc>
        <w:tcPr>
          <w:tcW w:w="4933" w:type="dxa"/>
          <w:shd w:val="clear" w:color="auto" w:fill="auto"/>
        </w:tcPr>
        <w:p w14:paraId="25C7EE51" w14:textId="3709ADAF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r>
            <w:rPr>
              <w:rFonts w:ascii="DB Office" w:hAnsi="DB Office"/>
              <w:sz w:val="18"/>
            </w:rPr>
            <w:t>Herausgeber: Deutsche Bahn AG</w:t>
          </w:r>
        </w:p>
        <w:p w14:paraId="020E71CF" w14:textId="77777777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bookmarkStart w:id="8" w:name="Fuss_22"/>
          <w:bookmarkEnd w:id="8"/>
          <w:r>
            <w:rPr>
              <w:rFonts w:ascii="DB Office" w:hAnsi="DB Office"/>
              <w:sz w:val="18"/>
            </w:rPr>
            <w:t>Potsdamer Platz 2, 10785 Berlin, Deutschland</w:t>
          </w:r>
        </w:p>
        <w:p w14:paraId="7F30BBE5" w14:textId="77777777" w:rsidR="00AF1D62" w:rsidRDefault="00AF1D62" w:rsidP="00122CB3">
          <w:pPr>
            <w:pStyle w:val="Fuzeile"/>
            <w:rPr>
              <w:rFonts w:ascii="DB Office" w:hAnsi="DB Office"/>
              <w:sz w:val="18"/>
            </w:rPr>
          </w:pPr>
          <w:bookmarkStart w:id="9" w:name="Fuss_23"/>
          <w:bookmarkEnd w:id="9"/>
          <w:r>
            <w:rPr>
              <w:rFonts w:ascii="DB Office" w:hAnsi="DB Office"/>
              <w:sz w:val="18"/>
            </w:rPr>
            <w:t xml:space="preserve">Verantwortlich für den Inhalt: </w:t>
          </w:r>
        </w:p>
        <w:p w14:paraId="0BA53067" w14:textId="77777777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r>
            <w:rPr>
              <w:rFonts w:ascii="DB Office" w:hAnsi="DB Office"/>
              <w:sz w:val="18"/>
            </w:rPr>
            <w:t>Leiter Kommunikation und Marketing Oliver Schumacher</w:t>
          </w:r>
        </w:p>
      </w:tc>
      <w:tc>
        <w:tcPr>
          <w:tcW w:w="2608" w:type="dxa"/>
          <w:shd w:val="clear" w:color="auto" w:fill="auto"/>
        </w:tcPr>
        <w:p w14:paraId="5B3E9717" w14:textId="77777777" w:rsidR="00A0127A" w:rsidRPr="00122CB3" w:rsidRDefault="00AF1D62" w:rsidP="0034446E">
          <w:pPr>
            <w:pStyle w:val="Fuzeile"/>
            <w:jc w:val="right"/>
            <w:rPr>
              <w:rFonts w:ascii="DB Office" w:hAnsi="DB Office"/>
              <w:sz w:val="18"/>
            </w:rPr>
          </w:pPr>
          <w:bookmarkStart w:id="10" w:name="Fuss_24"/>
          <w:bookmarkEnd w:id="10"/>
          <w:r w:rsidRPr="00AF1D62">
            <w:rPr>
              <w:rFonts w:ascii="DB Office" w:hAnsi="DB Office"/>
              <w:noProof/>
              <w:sz w:val="18"/>
            </w:rPr>
            <w:drawing>
              <wp:inline distT="0" distB="0" distL="0" distR="0" wp14:anchorId="4750877C" wp14:editId="776A6A13">
                <wp:extent cx="1240536" cy="719328"/>
                <wp:effectExtent l="0" t="0" r="0" b="508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B_Starke_Schiene_D_RGB_S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536" cy="719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AB1D8D" w14:textId="77777777" w:rsidR="00A0127A" w:rsidRDefault="00A0127A" w:rsidP="0076524A">
    <w:pPr>
      <w:pStyle w:val="Fuzeile"/>
    </w:pPr>
  </w:p>
  <w:p w14:paraId="08998D6E" w14:textId="2250C3DA" w:rsidR="00A0127A" w:rsidRPr="00AF1D62" w:rsidRDefault="008761C6" w:rsidP="0076524A">
    <w:pPr>
      <w:framePr w:w="1871" w:h="227" w:hRule="exact" w:wrap="around" w:vAnchor="page" w:hAnchor="page" w:x="9130" w:y="15815"/>
      <w:rPr>
        <w:rFonts w:ascii="Arial" w:hAnsi="Arial" w:cs="Arial"/>
        <w:sz w:val="18"/>
      </w:rPr>
    </w:pPr>
    <w:bookmarkStart w:id="11" w:name="Lfd_Nr_2"/>
    <w:r>
      <w:rPr>
        <w:rFonts w:ascii="Arial" w:hAnsi="Arial" w:cs="Arial"/>
        <w:sz w:val="18"/>
      </w:rPr>
      <w:t>15</w:t>
    </w:r>
    <w:r w:rsidR="003B44C0">
      <w:rPr>
        <w:rFonts w:ascii="Arial" w:hAnsi="Arial" w:cs="Arial"/>
        <w:sz w:val="18"/>
      </w:rPr>
      <w:t>/2020</w:t>
    </w:r>
    <w:r w:rsidR="00AF1D62">
      <w:rPr>
        <w:rFonts w:ascii="Arial" w:hAnsi="Arial" w:cs="Arial"/>
        <w:sz w:val="18"/>
      </w:rPr>
      <w:t xml:space="preserve">         </w:t>
    </w:r>
    <w:r w:rsidR="00000E16">
      <w:rPr>
        <w:rFonts w:ascii="Arial" w:hAnsi="Arial" w:cs="Arial"/>
        <w:sz w:val="18"/>
      </w:rPr>
      <w:t>CG</w:t>
    </w:r>
    <w:r w:rsidR="00AF1D62">
      <w:rPr>
        <w:rFonts w:ascii="Arial" w:hAnsi="Arial" w:cs="Arial"/>
        <w:sz w:val="18"/>
      </w:rPr>
      <w:t>/</w:t>
    </w:r>
    <w:r w:rsidR="0055059B">
      <w:rPr>
        <w:rFonts w:ascii="Arial" w:hAnsi="Arial" w:cs="Arial"/>
        <w:sz w:val="18"/>
      </w:rPr>
      <w:t>MG</w:t>
    </w:r>
  </w:p>
  <w:bookmarkEnd w:id="11"/>
  <w:p w14:paraId="05D37B53" w14:textId="77777777" w:rsidR="00A0127A" w:rsidRPr="00AF486E" w:rsidRDefault="00A0127A" w:rsidP="0076524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4874466D" wp14:editId="2FBE9040">
              <wp:simplePos x="0" y="0"/>
              <wp:positionH relativeFrom="page">
                <wp:posOffset>5728335</wp:posOffset>
              </wp:positionH>
              <wp:positionV relativeFrom="page">
                <wp:posOffset>10022840</wp:posOffset>
              </wp:positionV>
              <wp:extent cx="76200" cy="76200"/>
              <wp:effectExtent l="3810" t="254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18A7267" w14:textId="77777777" w:rsidR="00A0127A" w:rsidRDefault="00A0127A" w:rsidP="007652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446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51.05pt;margin-top:789.2pt;width:6pt;height: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" o:allowincell="f" filled="f" stroked="f">
              <v:textbox>
                <w:txbxContent>
                  <w:p w14:paraId="618A7267" w14:textId="77777777" w:rsidR="00A0127A" w:rsidRDefault="00A0127A" w:rsidP="0076524A"/>
                </w:txbxContent>
              </v:textbox>
              <w10:wrap anchorx="page" anchory="page"/>
            </v:shape>
          </w:pict>
        </mc:Fallback>
      </mc:AlternateContent>
    </w:r>
  </w:p>
  <w:p w14:paraId="3054B8E3" w14:textId="77777777" w:rsidR="00A0127A" w:rsidRPr="00AF486E" w:rsidRDefault="00A0127A">
    <w:pPr>
      <w:rPr>
        <w:rFonts w:ascii="DB Office" w:hAnsi="DB Office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4933"/>
      <w:gridCol w:w="2608"/>
    </w:tblGrid>
    <w:tr w:rsidR="00A0127A" w:rsidRPr="00122CB3" w14:paraId="77A7FBB5" w14:textId="77777777" w:rsidTr="002656CA">
      <w:tc>
        <w:tcPr>
          <w:tcW w:w="4933" w:type="dxa"/>
          <w:shd w:val="clear" w:color="auto" w:fill="auto"/>
        </w:tcPr>
        <w:p w14:paraId="7740F920" w14:textId="77777777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bookmarkStart w:id="12" w:name="Fuss_1"/>
          <w:bookmarkEnd w:id="12"/>
          <w:r>
            <w:rPr>
              <w:rFonts w:ascii="DB Office" w:hAnsi="DB Office"/>
              <w:sz w:val="18"/>
            </w:rPr>
            <w:t>Herausgeber: Deutsche Bahn AG</w:t>
          </w:r>
        </w:p>
        <w:p w14:paraId="12A22F4C" w14:textId="77777777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bookmarkStart w:id="13" w:name="Fuss_2"/>
          <w:bookmarkEnd w:id="13"/>
          <w:r>
            <w:rPr>
              <w:rFonts w:ascii="DB Office" w:hAnsi="DB Office"/>
              <w:sz w:val="18"/>
            </w:rPr>
            <w:t>Potsdamer Platz 2, 10785 Berlin, Deutschland</w:t>
          </w:r>
        </w:p>
        <w:p w14:paraId="72FD3506" w14:textId="77777777" w:rsidR="00AF1D62" w:rsidRDefault="00AF1D62" w:rsidP="00122CB3">
          <w:pPr>
            <w:pStyle w:val="Fuzeile"/>
            <w:rPr>
              <w:rFonts w:ascii="DB Office" w:hAnsi="DB Office"/>
              <w:sz w:val="18"/>
            </w:rPr>
          </w:pPr>
          <w:bookmarkStart w:id="14" w:name="Fuss_3"/>
          <w:bookmarkEnd w:id="14"/>
          <w:r>
            <w:rPr>
              <w:rFonts w:ascii="DB Office" w:hAnsi="DB Office"/>
              <w:sz w:val="18"/>
            </w:rPr>
            <w:t xml:space="preserve">Verantwortlich für den Inhalt: </w:t>
          </w:r>
        </w:p>
        <w:p w14:paraId="76E80CC8" w14:textId="77777777" w:rsidR="00A0127A" w:rsidRPr="00122CB3" w:rsidRDefault="00AF1D62" w:rsidP="00122CB3">
          <w:pPr>
            <w:pStyle w:val="Fuzeile"/>
            <w:rPr>
              <w:rFonts w:ascii="DB Office" w:hAnsi="DB Office"/>
              <w:sz w:val="18"/>
            </w:rPr>
          </w:pPr>
          <w:r>
            <w:rPr>
              <w:rFonts w:ascii="DB Office" w:hAnsi="DB Office"/>
              <w:sz w:val="18"/>
            </w:rPr>
            <w:t>Leiter Kommunikation und Marketing Oliver Schumacher</w:t>
          </w:r>
        </w:p>
      </w:tc>
      <w:tc>
        <w:tcPr>
          <w:tcW w:w="2608" w:type="dxa"/>
          <w:shd w:val="clear" w:color="auto" w:fill="auto"/>
        </w:tcPr>
        <w:p w14:paraId="3F3F3A2F" w14:textId="77777777" w:rsidR="00A0127A" w:rsidRPr="00122CB3" w:rsidRDefault="00AF1D62" w:rsidP="0034446E">
          <w:pPr>
            <w:pStyle w:val="Fuzeile"/>
            <w:jc w:val="right"/>
            <w:rPr>
              <w:rFonts w:ascii="DB Office" w:hAnsi="DB Office"/>
              <w:sz w:val="18"/>
            </w:rPr>
          </w:pPr>
          <w:bookmarkStart w:id="15" w:name="Fuss_4"/>
          <w:bookmarkEnd w:id="15"/>
          <w:r w:rsidRPr="00AF1D62">
            <w:rPr>
              <w:rFonts w:ascii="DB Office" w:hAnsi="DB Office"/>
              <w:noProof/>
              <w:sz w:val="18"/>
            </w:rPr>
            <w:drawing>
              <wp:inline distT="0" distB="0" distL="0" distR="0" wp14:anchorId="224A2CDF" wp14:editId="12A82F05">
                <wp:extent cx="1240536" cy="719328"/>
                <wp:effectExtent l="0" t="0" r="0" b="508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B_Starke_Schiene_D_RGB_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536" cy="719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2703868" w14:textId="77777777" w:rsidR="00A0127A" w:rsidRDefault="00A0127A">
    <w:pPr>
      <w:pStyle w:val="Fuzeile"/>
      <w:rPr>
        <w:rFonts w:ascii="DB Office" w:hAnsi="DB Office"/>
        <w:sz w:val="18"/>
      </w:rPr>
    </w:pPr>
  </w:p>
  <w:p w14:paraId="2630A5C1" w14:textId="77777777" w:rsidR="00A0127A" w:rsidRPr="00AF486E" w:rsidRDefault="00AF1D62" w:rsidP="0076524A">
    <w:pPr>
      <w:framePr w:w="1871" w:h="227" w:hRule="exact" w:wrap="around" w:vAnchor="page" w:hAnchor="page" w:x="9130" w:y="15815"/>
      <w:rPr>
        <w:rFonts w:ascii="DB Office" w:hAnsi="DB Office" w:cs="Arial"/>
        <w:sz w:val="18"/>
        <w:szCs w:val="18"/>
      </w:rPr>
    </w:pPr>
    <w:bookmarkStart w:id="16" w:name="Lfd_Nr"/>
    <w:bookmarkEnd w:id="16"/>
    <w:r>
      <w:rPr>
        <w:rFonts w:ascii="DB Office" w:hAnsi="DB Office" w:cs="Arial"/>
        <w:sz w:val="18"/>
        <w:szCs w:val="18"/>
      </w:rPr>
      <w:t xml:space="preserve">/2019 </w:t>
    </w:r>
  </w:p>
  <w:p w14:paraId="3353AAE4" w14:textId="77777777" w:rsidR="00A0127A" w:rsidRPr="00AF486E" w:rsidRDefault="00A0127A">
    <w:pPr>
      <w:pStyle w:val="Fuzeile"/>
      <w:rPr>
        <w:rFonts w:ascii="DB Office" w:hAnsi="DB Office"/>
        <w:sz w:val="18"/>
      </w:rPr>
    </w:pPr>
  </w:p>
  <w:tbl>
    <w:tblPr>
      <w:tblW w:w="962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20"/>
    </w:tblGrid>
    <w:tr w:rsidR="00A0127A" w:rsidRPr="00AF486E" w14:paraId="5DD7365A" w14:textId="77777777" w:rsidTr="0076524A">
      <w:trPr>
        <w:cantSplit/>
      </w:trPr>
      <w:tc>
        <w:tcPr>
          <w:tcW w:w="284" w:type="dxa"/>
        </w:tcPr>
        <w:p w14:paraId="2BCFCC23" w14:textId="77777777" w:rsidR="00A0127A" w:rsidRPr="00AF486E" w:rsidRDefault="00A0127A" w:rsidP="0076524A">
          <w:pPr>
            <w:pStyle w:val="Fuzeile"/>
            <w:framePr w:w="284" w:h="227" w:hRule="exact" w:wrap="around" w:vAnchor="page" w:hAnchor="page" w:x="11251" w:y="15815"/>
            <w:rPr>
              <w:rFonts w:ascii="DB Office" w:hAnsi="DB Office"/>
              <w:sz w:val="18"/>
            </w:rPr>
          </w:pPr>
          <w:r w:rsidRPr="00AF486E">
            <w:rPr>
              <w:rStyle w:val="Seitenzahl"/>
              <w:rFonts w:ascii="DB Office" w:hAnsi="DB Office"/>
              <w:sz w:val="18"/>
            </w:rPr>
            <w:fldChar w:fldCharType="begin"/>
          </w:r>
          <w:r w:rsidRPr="00AF486E">
            <w:rPr>
              <w:rStyle w:val="Seitenzahl"/>
              <w:rFonts w:ascii="DB Office" w:hAnsi="DB Office"/>
              <w:sz w:val="18"/>
            </w:rPr>
            <w:instrText xml:space="preserve"> PAGE </w:instrTex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separate"/>
          </w:r>
          <w:r w:rsidR="00E920F8">
            <w:rPr>
              <w:rStyle w:val="Seitenzahl"/>
              <w:rFonts w:ascii="DB Office" w:hAnsi="DB Office"/>
              <w:noProof/>
              <w:sz w:val="18"/>
            </w:rPr>
            <w:t>1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end"/>
          </w:r>
          <w:r w:rsidRPr="00AF486E">
            <w:rPr>
              <w:rStyle w:val="Seitenzahl"/>
              <w:rFonts w:ascii="DB Office" w:hAnsi="DB Office"/>
              <w:sz w:val="18"/>
            </w:rPr>
            <w:t>/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begin"/>
          </w:r>
          <w:r w:rsidRPr="00AF486E">
            <w:rPr>
              <w:rStyle w:val="Seitenzahl"/>
              <w:rFonts w:ascii="DB Office" w:hAnsi="DB Office"/>
              <w:sz w:val="18"/>
            </w:rPr>
            <w:instrText xml:space="preserve"> NUMPAGES </w:instrTex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separate"/>
          </w:r>
          <w:r w:rsidR="00E920F8">
            <w:rPr>
              <w:rStyle w:val="Seitenzahl"/>
              <w:rFonts w:ascii="DB Office" w:hAnsi="DB Office"/>
              <w:noProof/>
              <w:sz w:val="18"/>
            </w:rPr>
            <w:t>2</w:t>
          </w:r>
          <w:r w:rsidRPr="00AF486E">
            <w:rPr>
              <w:rStyle w:val="Seitenzahl"/>
              <w:rFonts w:ascii="DB Office" w:hAnsi="DB Office"/>
              <w:sz w:val="18"/>
            </w:rPr>
            <w:fldChar w:fldCharType="end"/>
          </w:r>
        </w:p>
      </w:tc>
    </w:tr>
  </w:tbl>
  <w:p w14:paraId="244CFA28" w14:textId="77777777" w:rsidR="00A0127A" w:rsidRPr="00AF486E" w:rsidRDefault="00A0127A">
    <w:pPr>
      <w:pStyle w:val="Fuzeile"/>
      <w:rPr>
        <w:rFonts w:ascii="DB Office" w:hAnsi="DB Office"/>
        <w:sz w:val="18"/>
      </w:rPr>
    </w:pPr>
    <w:r>
      <w:rPr>
        <w:rFonts w:ascii="DB Office" w:hAnsi="DB Office"/>
        <w:noProof/>
        <w:sz w:val="18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59209BA5" wp14:editId="52FFF80F">
              <wp:simplePos x="0" y="0"/>
              <wp:positionH relativeFrom="page">
                <wp:posOffset>5728335</wp:posOffset>
              </wp:positionH>
              <wp:positionV relativeFrom="page">
                <wp:posOffset>10022840</wp:posOffset>
              </wp:positionV>
              <wp:extent cx="76200" cy="76200"/>
              <wp:effectExtent l="3810" t="254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053E2D0" w14:textId="77777777" w:rsidR="00A0127A" w:rsidRDefault="00A0127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09B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51.05pt;margin-top:789.2pt;width:6pt;height: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" o:allowincell="f" filled="f" stroked="f">
              <v:textbox>
                <w:txbxContent>
                  <w:p w14:paraId="6053E2D0" w14:textId="77777777" w:rsidR="00A0127A" w:rsidRDefault="00A0127A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301A9" w14:textId="77777777" w:rsidR="009B0D34" w:rsidRDefault="009B0D34">
      <w:r>
        <w:separator/>
      </w:r>
    </w:p>
  </w:footnote>
  <w:footnote w:type="continuationSeparator" w:id="0">
    <w:p w14:paraId="023453EE" w14:textId="77777777" w:rsidR="009B0D34" w:rsidRDefault="009B0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AF0B2" w14:textId="67BBE50B" w:rsidR="00AF1D62" w:rsidRPr="00AF1D62" w:rsidRDefault="00A712AB" w:rsidP="00AF1D62">
    <w:pPr>
      <w:pStyle w:val="Kopfzeile"/>
      <w:rPr>
        <w:rFonts w:ascii="DB Office" w:hAnsi="DB Office"/>
        <w:b/>
        <w:sz w:val="28"/>
      </w:rPr>
    </w:pPr>
    <w:r>
      <w:rPr>
        <w:noProof/>
      </w:rPr>
      <w:drawing>
        <wp:anchor distT="0" distB="0" distL="114300" distR="114300" simplePos="0" relativeHeight="251682304" behindDoc="1" locked="0" layoutInCell="1" allowOverlap="1" wp14:anchorId="2E4EB961" wp14:editId="00B202F0">
          <wp:simplePos x="0" y="0"/>
          <wp:positionH relativeFrom="column">
            <wp:posOffset>4381500</wp:posOffset>
          </wp:positionH>
          <wp:positionV relativeFrom="paragraph">
            <wp:posOffset>154940</wp:posOffset>
          </wp:positionV>
          <wp:extent cx="590550" cy="590550"/>
          <wp:effectExtent l="0" t="0" r="0" b="0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27A">
      <w:rPr>
        <w:rFonts w:ascii="DB Office" w:hAnsi="DB Office"/>
        <w:b/>
        <w:noProof/>
        <w:sz w:val="28"/>
      </w:rPr>
      <mc:AlternateContent>
        <mc:Choice Requires="wps">
          <w:drawing>
            <wp:anchor distT="0" distB="0" distL="114300" distR="114300" simplePos="0" relativeHeight="251645440" behindDoc="0" locked="1" layoutInCell="0" allowOverlap="1" wp14:anchorId="4A0164FE" wp14:editId="328C4C5A">
              <wp:simplePos x="0" y="0"/>
              <wp:positionH relativeFrom="page">
                <wp:posOffset>5728335</wp:posOffset>
              </wp:positionH>
              <wp:positionV relativeFrom="page">
                <wp:posOffset>1871980</wp:posOffset>
              </wp:positionV>
              <wp:extent cx="635" cy="7919720"/>
              <wp:effectExtent l="13335" t="5080" r="5080" b="952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791972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7FF9C" id="Line 2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.05pt,147.4pt" to="451.1pt,7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" o:allowincell="f" strokeweight=".25pt">
              <v:stroke startarrowwidth="narrow" startarrowlength="short" endarrowwidth="narrow" endarrowlength="short"/>
              <w10:wrap anchorx="page" anchory="page"/>
              <w10:anchorlock/>
            </v:line>
          </w:pict>
        </mc:Fallback>
      </mc:AlternateContent>
    </w:r>
  </w:p>
  <w:p w14:paraId="44208E31" w14:textId="77777777" w:rsidR="00AF1D62" w:rsidRPr="00AF1D62" w:rsidRDefault="00AF1D62" w:rsidP="00AF1D62">
    <w:pPr>
      <w:pStyle w:val="Kopfzeile"/>
      <w:rPr>
        <w:rFonts w:ascii="DB Office" w:hAnsi="DB Office"/>
        <w:b/>
        <w:sz w:val="28"/>
      </w:rPr>
    </w:pPr>
  </w:p>
  <w:p w14:paraId="2FFBCA1D" w14:textId="77777777" w:rsidR="00AF1D62" w:rsidRPr="00AF1D62" w:rsidRDefault="00AF1D62" w:rsidP="00AF1D62">
    <w:pPr>
      <w:pStyle w:val="Kopfzeile"/>
      <w:rPr>
        <w:rFonts w:ascii="DB Office" w:hAnsi="DB Office"/>
        <w:b/>
        <w:sz w:val="28"/>
      </w:rPr>
    </w:pPr>
  </w:p>
  <w:p w14:paraId="7ABA8845" w14:textId="77777777" w:rsidR="00A15156" w:rsidRDefault="00A15156" w:rsidP="00AF1D62">
    <w:pPr>
      <w:pStyle w:val="Kopfzeile"/>
      <w:rPr>
        <w:rFonts w:ascii="DB Office" w:hAnsi="DB Office"/>
        <w:b/>
        <w:sz w:val="28"/>
      </w:rPr>
    </w:pPr>
  </w:p>
  <w:p w14:paraId="43580708" w14:textId="0FDE57BC" w:rsidR="00AF1D62" w:rsidRPr="00AF1D62" w:rsidRDefault="00446C66" w:rsidP="00AF1D62">
    <w:pPr>
      <w:pStyle w:val="Kopfzeile"/>
      <w:rPr>
        <w:rFonts w:ascii="DB Office" w:hAnsi="DB Office"/>
        <w:b/>
        <w:sz w:val="28"/>
      </w:rPr>
    </w:pPr>
    <w:r w:rsidRPr="00AF1D62">
      <w:rPr>
        <w:rFonts w:ascii="DB Office" w:hAnsi="DB Office"/>
        <w:b/>
        <w:sz w:val="28"/>
      </w:rPr>
      <w:t>Presseinformation</w:t>
    </w:r>
  </w:p>
  <w:p w14:paraId="2312987F" w14:textId="77777777" w:rsidR="00AF1D62" w:rsidRPr="00AF1D62" w:rsidRDefault="00AF1D62" w:rsidP="00AF1D62">
    <w:pPr>
      <w:pStyle w:val="Kopfzeile"/>
      <w:rPr>
        <w:rFonts w:ascii="DB Office" w:hAnsi="DB Office"/>
        <w:b/>
        <w:sz w:val="28"/>
      </w:rPr>
    </w:pPr>
  </w:p>
  <w:p w14:paraId="1B710AC5" w14:textId="156DB11D" w:rsidR="00A0127A" w:rsidRPr="000E72E3" w:rsidRDefault="00AF1D62">
    <w:pPr>
      <w:pStyle w:val="Kopfzeile"/>
      <w:rPr>
        <w:rFonts w:ascii="DB Office" w:hAnsi="DB Office"/>
        <w:b/>
        <w:sz w:val="28"/>
      </w:rPr>
    </w:pPr>
    <w:r w:rsidRPr="00AF1D62">
      <w:rPr>
        <w:rFonts w:ascii="DB Office" w:hAnsi="DB Office"/>
        <w:b/>
        <w:noProof/>
        <w:sz w:val="28"/>
      </w:rPr>
      <mc:AlternateContent>
        <mc:Choice Requires="wps">
          <w:drawing>
            <wp:anchor distT="0" distB="0" distL="114300" distR="114300" simplePos="0" relativeHeight="251680256" behindDoc="0" locked="1" layoutInCell="0" allowOverlap="1" wp14:anchorId="4B59D7A2" wp14:editId="50B251DE">
              <wp:simplePos x="0" y="0"/>
              <wp:positionH relativeFrom="page">
                <wp:posOffset>2430145</wp:posOffset>
              </wp:positionH>
              <wp:positionV relativeFrom="page">
                <wp:posOffset>1871980</wp:posOffset>
              </wp:positionV>
              <wp:extent cx="3297555" cy="635"/>
              <wp:effectExtent l="10795" t="5080" r="6350" b="13335"/>
              <wp:wrapNone/>
              <wp:docPr id="6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97555" cy="635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A9299C" id="Line 9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35pt,147.4pt" to="451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JqoAIAAJs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" o:allowincell="f" strokeweight=".3pt">
              <v:stroke startarrowwidth="narrow" startarrowlength="short" endarrowwidth="narrow" endarrowlength="short"/>
              <w10:wrap anchorx="page" anchory="page"/>
              <w10:anchorlock/>
            </v:line>
          </w:pict>
        </mc:Fallback>
      </mc:AlternateContent>
    </w:r>
    <w:bookmarkStart w:id="2" w:name="Fuer_1"/>
    <w:bookmarkEnd w:id="2"/>
    <w:r w:rsidR="00031B27">
      <w:rPr>
        <w:rFonts w:ascii="DB Office" w:hAnsi="DB Office"/>
        <w:b/>
        <w:sz w:val="28"/>
      </w:rPr>
      <w:object w:dxaOrig="1440" w:dyaOrig="1440" w14:anchorId="46CE2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6.7pt;margin-top:42.55pt;width:42.5pt;height:30.2pt;z-index:251667456;visibility:visible;mso-wrap-edited:f;mso-position-horizontal-relative:page;mso-position-vertical-relative:page" o:allowincell="f" fillcolor="window">
          <v:imagedata r:id="rId2" o:title=""/>
          <w10:wrap type="topAndBottom" anchorx="page" anchory="page"/>
        </v:shape>
        <o:OLEObject Type="Embed" ProgID="Word.Picture.8" ShapeID="_x0000_s2050" DrawAspect="Content" ObjectID="_1641223748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FC11E" w14:textId="77777777" w:rsidR="00AF1D62" w:rsidRPr="00AF1D62" w:rsidRDefault="00A0127A" w:rsidP="00AF1D62">
    <w:pPr>
      <w:pStyle w:val="AutoKorrektur"/>
      <w:rPr>
        <w:rFonts w:ascii="DB Office" w:hAnsi="DB Office"/>
        <w:b/>
        <w:sz w:val="28"/>
      </w:rPr>
    </w:pPr>
    <w:r>
      <w:rPr>
        <w:rFonts w:ascii="DB Office" w:hAnsi="DB Office"/>
        <w:b/>
        <w:noProof/>
        <w:sz w:val="28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3CB0BA1F" wp14:editId="62E10D0E">
              <wp:simplePos x="0" y="0"/>
              <wp:positionH relativeFrom="page">
                <wp:posOffset>5728335</wp:posOffset>
              </wp:positionH>
              <wp:positionV relativeFrom="page">
                <wp:posOffset>1871980</wp:posOffset>
              </wp:positionV>
              <wp:extent cx="635" cy="7919720"/>
              <wp:effectExtent l="13335" t="5080" r="5080" b="95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791972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48764C" id="Line 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.05pt,147.4pt" to="451.1pt,7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" o:allowincell="f" strokeweight=".3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</w:p>
  <w:p w14:paraId="2CF0621C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1CF08738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528027EA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19881B2B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15870E53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793D477D" w14:textId="77777777" w:rsidR="00AF1D62" w:rsidRPr="00AF1D62" w:rsidRDefault="00AF1D62" w:rsidP="00AF1D62">
    <w:pPr>
      <w:pStyle w:val="AutoKorrektur"/>
      <w:rPr>
        <w:rFonts w:ascii="DB Office" w:hAnsi="DB Office"/>
        <w:b/>
        <w:sz w:val="28"/>
      </w:rPr>
    </w:pPr>
  </w:p>
  <w:p w14:paraId="3EEC6F3C" w14:textId="77777777" w:rsidR="00A0127A" w:rsidRPr="00AF1D62" w:rsidRDefault="00AF1D62" w:rsidP="003D1B53">
    <w:pPr>
      <w:pStyle w:val="AutoKorrektur"/>
      <w:rPr>
        <w:rFonts w:ascii="DB Office" w:hAnsi="DB Office"/>
        <w:b/>
        <w:sz w:val="28"/>
      </w:rPr>
    </w:pPr>
    <w:r w:rsidRPr="00AF1D62">
      <w:rPr>
        <w:rFonts w:ascii="DB Office" w:hAnsi="DB Office"/>
        <w:b/>
        <w:sz w:val="28"/>
      </w:rPr>
      <w:t>Presseinformation</w:t>
    </w:r>
    <w:r w:rsidRPr="00AF1D62">
      <w:rPr>
        <w:rFonts w:ascii="DB Office" w:hAnsi="DB Office"/>
        <w:b/>
        <w:noProof/>
        <w:sz w:val="28"/>
      </w:rPr>
      <mc:AlternateContent>
        <mc:Choice Requires="wps">
          <w:drawing>
            <wp:anchor distT="0" distB="0" distL="114300" distR="114300" simplePos="0" relativeHeight="251679232" behindDoc="0" locked="1" layoutInCell="0" allowOverlap="1" wp14:anchorId="6EBEAB19" wp14:editId="23B6D632">
              <wp:simplePos x="0" y="0"/>
              <wp:positionH relativeFrom="page">
                <wp:posOffset>2430145</wp:posOffset>
              </wp:positionH>
              <wp:positionV relativeFrom="page">
                <wp:posOffset>1871980</wp:posOffset>
              </wp:positionV>
              <wp:extent cx="3297555" cy="635"/>
              <wp:effectExtent l="10795" t="5080" r="6350" b="13335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97555" cy="635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E3DECD" id="Line 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35pt,147.4pt" to="451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z1oAIAAJs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" o:allowincell="f" strokeweight=".3pt">
              <v:stroke startarrowwidth="narrow" startarrowlength="short" endarrowwidth="narrow" endarrowlength="short"/>
              <w10:wrap anchorx="page" anchory="page"/>
              <w10:anchorlock/>
            </v:line>
          </w:pict>
        </mc:Fallback>
      </mc:AlternateContent>
    </w:r>
    <w:r w:rsidR="00031B27">
      <w:rPr>
        <w:rFonts w:ascii="DB Office" w:hAnsi="DB Office"/>
        <w:b/>
        <w:sz w:val="28"/>
      </w:rPr>
      <w:object w:dxaOrig="1440" w:dyaOrig="1440" w14:anchorId="1F320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6.7pt;margin-top:42.55pt;width:42.5pt;height:30.2pt;z-index:251663360;visibility:visible;mso-wrap-edited:f;mso-position-horizontal-relative:page;mso-position-vertical-relative:page" o:allowincell="f" fillcolor="window">
          <v:imagedata r:id="rId1" o:title=""/>
          <w10:wrap type="topAndBottom" anchorx="page" anchory="page"/>
        </v:shape>
        <o:OLEObject Type="Embed" ProgID="Word.Picture.8" ShapeID="_x0000_s2049" DrawAspect="Content" ObjectID="_164122374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A1700"/>
    <w:multiLevelType w:val="hybridMultilevel"/>
    <w:tmpl w:val="445498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BE493E"/>
    <w:multiLevelType w:val="hybridMultilevel"/>
    <w:tmpl w:val="CC04596A"/>
    <w:lvl w:ilvl="0" w:tplc="56405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26E6C"/>
    <w:multiLevelType w:val="hybridMultilevel"/>
    <w:tmpl w:val="CD04C9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62"/>
    <w:rsid w:val="00000E16"/>
    <w:rsid w:val="00003A00"/>
    <w:rsid w:val="00012C04"/>
    <w:rsid w:val="000236BE"/>
    <w:rsid w:val="00023A5A"/>
    <w:rsid w:val="00023E4D"/>
    <w:rsid w:val="0002522B"/>
    <w:rsid w:val="0002543D"/>
    <w:rsid w:val="00025632"/>
    <w:rsid w:val="0002656E"/>
    <w:rsid w:val="00030B42"/>
    <w:rsid w:val="00031B27"/>
    <w:rsid w:val="00035415"/>
    <w:rsid w:val="00036531"/>
    <w:rsid w:val="00036DBA"/>
    <w:rsid w:val="0004118F"/>
    <w:rsid w:val="00042963"/>
    <w:rsid w:val="00046D32"/>
    <w:rsid w:val="00057560"/>
    <w:rsid w:val="000579D8"/>
    <w:rsid w:val="00060C7E"/>
    <w:rsid w:val="00062C1B"/>
    <w:rsid w:val="00064834"/>
    <w:rsid w:val="0006489A"/>
    <w:rsid w:val="000654B8"/>
    <w:rsid w:val="00065703"/>
    <w:rsid w:val="00066BDB"/>
    <w:rsid w:val="00066C98"/>
    <w:rsid w:val="000778E2"/>
    <w:rsid w:val="00077C16"/>
    <w:rsid w:val="00086FEF"/>
    <w:rsid w:val="00087E23"/>
    <w:rsid w:val="00093BD3"/>
    <w:rsid w:val="00095790"/>
    <w:rsid w:val="000A4B76"/>
    <w:rsid w:val="000B2CD2"/>
    <w:rsid w:val="000B2D23"/>
    <w:rsid w:val="000B3CBF"/>
    <w:rsid w:val="000B4DBB"/>
    <w:rsid w:val="000B52B7"/>
    <w:rsid w:val="000C0BCC"/>
    <w:rsid w:val="000D1D9E"/>
    <w:rsid w:val="000D2DB9"/>
    <w:rsid w:val="000D3BFE"/>
    <w:rsid w:val="000D5000"/>
    <w:rsid w:val="000E0673"/>
    <w:rsid w:val="000E5328"/>
    <w:rsid w:val="000F0111"/>
    <w:rsid w:val="000F0A49"/>
    <w:rsid w:val="000F1AC1"/>
    <w:rsid w:val="000F328A"/>
    <w:rsid w:val="000F58B4"/>
    <w:rsid w:val="000F6E2C"/>
    <w:rsid w:val="000F7EA5"/>
    <w:rsid w:val="00100F50"/>
    <w:rsid w:val="0010158F"/>
    <w:rsid w:val="001027DF"/>
    <w:rsid w:val="0011234B"/>
    <w:rsid w:val="001141F0"/>
    <w:rsid w:val="00115EFC"/>
    <w:rsid w:val="00116025"/>
    <w:rsid w:val="00117087"/>
    <w:rsid w:val="0012214B"/>
    <w:rsid w:val="00122CB3"/>
    <w:rsid w:val="00130981"/>
    <w:rsid w:val="00133A93"/>
    <w:rsid w:val="00136C83"/>
    <w:rsid w:val="0014226A"/>
    <w:rsid w:val="001430D3"/>
    <w:rsid w:val="00146249"/>
    <w:rsid w:val="00146E2C"/>
    <w:rsid w:val="001507C3"/>
    <w:rsid w:val="00151525"/>
    <w:rsid w:val="00153FC8"/>
    <w:rsid w:val="00160D89"/>
    <w:rsid w:val="00163D4F"/>
    <w:rsid w:val="00163E9F"/>
    <w:rsid w:val="001640AE"/>
    <w:rsid w:val="001656E9"/>
    <w:rsid w:val="0016679E"/>
    <w:rsid w:val="00167ACF"/>
    <w:rsid w:val="0017498D"/>
    <w:rsid w:val="00176D01"/>
    <w:rsid w:val="001814BE"/>
    <w:rsid w:val="00192539"/>
    <w:rsid w:val="00197EAB"/>
    <w:rsid w:val="001A0EA5"/>
    <w:rsid w:val="001A1582"/>
    <w:rsid w:val="001A7B9E"/>
    <w:rsid w:val="001B258B"/>
    <w:rsid w:val="001B493D"/>
    <w:rsid w:val="001B4AE6"/>
    <w:rsid w:val="001C7319"/>
    <w:rsid w:val="001D024C"/>
    <w:rsid w:val="001D031F"/>
    <w:rsid w:val="001D4864"/>
    <w:rsid w:val="001D5078"/>
    <w:rsid w:val="001D59A0"/>
    <w:rsid w:val="001E11E3"/>
    <w:rsid w:val="001E1EE9"/>
    <w:rsid w:val="001E3AA5"/>
    <w:rsid w:val="001E4742"/>
    <w:rsid w:val="001E6C98"/>
    <w:rsid w:val="001E78E4"/>
    <w:rsid w:val="001F238C"/>
    <w:rsid w:val="001F275F"/>
    <w:rsid w:val="001F3EA6"/>
    <w:rsid w:val="001F4D8D"/>
    <w:rsid w:val="002013AD"/>
    <w:rsid w:val="00206657"/>
    <w:rsid w:val="00210598"/>
    <w:rsid w:val="002109B4"/>
    <w:rsid w:val="0021359B"/>
    <w:rsid w:val="00215C45"/>
    <w:rsid w:val="00221E8E"/>
    <w:rsid w:val="0022559F"/>
    <w:rsid w:val="00235325"/>
    <w:rsid w:val="002366DF"/>
    <w:rsid w:val="00237564"/>
    <w:rsid w:val="00237A6B"/>
    <w:rsid w:val="00245621"/>
    <w:rsid w:val="00246286"/>
    <w:rsid w:val="0024653B"/>
    <w:rsid w:val="00246CD9"/>
    <w:rsid w:val="002504B1"/>
    <w:rsid w:val="0025211B"/>
    <w:rsid w:val="002523A2"/>
    <w:rsid w:val="00256484"/>
    <w:rsid w:val="00256534"/>
    <w:rsid w:val="00257B74"/>
    <w:rsid w:val="00263927"/>
    <w:rsid w:val="002656CA"/>
    <w:rsid w:val="002659D4"/>
    <w:rsid w:val="00267F86"/>
    <w:rsid w:val="002728D0"/>
    <w:rsid w:val="002812F5"/>
    <w:rsid w:val="002820CE"/>
    <w:rsid w:val="00282A60"/>
    <w:rsid w:val="00284C63"/>
    <w:rsid w:val="002873EF"/>
    <w:rsid w:val="00287B19"/>
    <w:rsid w:val="00295694"/>
    <w:rsid w:val="002A027F"/>
    <w:rsid w:val="002A3215"/>
    <w:rsid w:val="002A7535"/>
    <w:rsid w:val="002A7D31"/>
    <w:rsid w:val="002B01A2"/>
    <w:rsid w:val="002B3CDC"/>
    <w:rsid w:val="002B46D7"/>
    <w:rsid w:val="002B4D14"/>
    <w:rsid w:val="002C4A67"/>
    <w:rsid w:val="002C5907"/>
    <w:rsid w:val="002D3D02"/>
    <w:rsid w:val="002D494F"/>
    <w:rsid w:val="002D4CA6"/>
    <w:rsid w:val="002D550B"/>
    <w:rsid w:val="002D573C"/>
    <w:rsid w:val="002D6055"/>
    <w:rsid w:val="002E230C"/>
    <w:rsid w:val="002E25AF"/>
    <w:rsid w:val="002E2E17"/>
    <w:rsid w:val="002E32BC"/>
    <w:rsid w:val="002E5AEA"/>
    <w:rsid w:val="002F202E"/>
    <w:rsid w:val="002F3F79"/>
    <w:rsid w:val="002F4B49"/>
    <w:rsid w:val="002F4E23"/>
    <w:rsid w:val="00300DC5"/>
    <w:rsid w:val="00307B99"/>
    <w:rsid w:val="0031082E"/>
    <w:rsid w:val="00312512"/>
    <w:rsid w:val="00315A98"/>
    <w:rsid w:val="00320019"/>
    <w:rsid w:val="00321761"/>
    <w:rsid w:val="00326E85"/>
    <w:rsid w:val="003279AF"/>
    <w:rsid w:val="0033101C"/>
    <w:rsid w:val="00332BEF"/>
    <w:rsid w:val="00333DE3"/>
    <w:rsid w:val="0034105B"/>
    <w:rsid w:val="0034446E"/>
    <w:rsid w:val="003454D2"/>
    <w:rsid w:val="00346330"/>
    <w:rsid w:val="00347235"/>
    <w:rsid w:val="00350416"/>
    <w:rsid w:val="00351178"/>
    <w:rsid w:val="00356312"/>
    <w:rsid w:val="00356A47"/>
    <w:rsid w:val="0035795C"/>
    <w:rsid w:val="00362EE7"/>
    <w:rsid w:val="00364073"/>
    <w:rsid w:val="003643AE"/>
    <w:rsid w:val="003655C1"/>
    <w:rsid w:val="003672CA"/>
    <w:rsid w:val="0037061B"/>
    <w:rsid w:val="00370C7B"/>
    <w:rsid w:val="00370F55"/>
    <w:rsid w:val="00370FF7"/>
    <w:rsid w:val="003870CD"/>
    <w:rsid w:val="00395A32"/>
    <w:rsid w:val="00395D08"/>
    <w:rsid w:val="00397840"/>
    <w:rsid w:val="003A0358"/>
    <w:rsid w:val="003A7D61"/>
    <w:rsid w:val="003B0317"/>
    <w:rsid w:val="003B44C0"/>
    <w:rsid w:val="003B4AE5"/>
    <w:rsid w:val="003B75B9"/>
    <w:rsid w:val="003C3424"/>
    <w:rsid w:val="003C4B1E"/>
    <w:rsid w:val="003D0EC8"/>
    <w:rsid w:val="003D1B53"/>
    <w:rsid w:val="003D5381"/>
    <w:rsid w:val="003D5B97"/>
    <w:rsid w:val="003D74AD"/>
    <w:rsid w:val="003D77FA"/>
    <w:rsid w:val="003E0E7C"/>
    <w:rsid w:val="003E13B7"/>
    <w:rsid w:val="003E1622"/>
    <w:rsid w:val="003F0232"/>
    <w:rsid w:val="003F4314"/>
    <w:rsid w:val="003F501F"/>
    <w:rsid w:val="003F7C51"/>
    <w:rsid w:val="00402EF0"/>
    <w:rsid w:val="004037B9"/>
    <w:rsid w:val="004066A3"/>
    <w:rsid w:val="00407830"/>
    <w:rsid w:val="00410B2C"/>
    <w:rsid w:val="004115C3"/>
    <w:rsid w:val="00412C2B"/>
    <w:rsid w:val="00415679"/>
    <w:rsid w:val="0042078E"/>
    <w:rsid w:val="0042204B"/>
    <w:rsid w:val="004227CE"/>
    <w:rsid w:val="00426857"/>
    <w:rsid w:val="00427780"/>
    <w:rsid w:val="00431276"/>
    <w:rsid w:val="004320AB"/>
    <w:rsid w:val="00432D7A"/>
    <w:rsid w:val="00446C66"/>
    <w:rsid w:val="00446EFF"/>
    <w:rsid w:val="0045563B"/>
    <w:rsid w:val="00463E1E"/>
    <w:rsid w:val="00463F2D"/>
    <w:rsid w:val="00467AC2"/>
    <w:rsid w:val="00474CB1"/>
    <w:rsid w:val="00475EBC"/>
    <w:rsid w:val="0048050D"/>
    <w:rsid w:val="00481C07"/>
    <w:rsid w:val="00483A48"/>
    <w:rsid w:val="00491014"/>
    <w:rsid w:val="0049301B"/>
    <w:rsid w:val="004947AA"/>
    <w:rsid w:val="004A0665"/>
    <w:rsid w:val="004A2AF9"/>
    <w:rsid w:val="004A36D7"/>
    <w:rsid w:val="004A6DAC"/>
    <w:rsid w:val="004A75C6"/>
    <w:rsid w:val="004B0DBC"/>
    <w:rsid w:val="004B13F6"/>
    <w:rsid w:val="004B1AD2"/>
    <w:rsid w:val="004B1BB1"/>
    <w:rsid w:val="004B36A4"/>
    <w:rsid w:val="004B5482"/>
    <w:rsid w:val="004B6567"/>
    <w:rsid w:val="004C049F"/>
    <w:rsid w:val="004C4B19"/>
    <w:rsid w:val="004C5B45"/>
    <w:rsid w:val="004C6D0A"/>
    <w:rsid w:val="004D11B2"/>
    <w:rsid w:val="004D1843"/>
    <w:rsid w:val="004D3E86"/>
    <w:rsid w:val="004D5E96"/>
    <w:rsid w:val="004E0FA6"/>
    <w:rsid w:val="004E4883"/>
    <w:rsid w:val="004F35D2"/>
    <w:rsid w:val="004F4E7E"/>
    <w:rsid w:val="00501C26"/>
    <w:rsid w:val="005024DF"/>
    <w:rsid w:val="00504ABF"/>
    <w:rsid w:val="005064F1"/>
    <w:rsid w:val="005068BD"/>
    <w:rsid w:val="00507042"/>
    <w:rsid w:val="005103F8"/>
    <w:rsid w:val="00510643"/>
    <w:rsid w:val="00510E1C"/>
    <w:rsid w:val="0051519E"/>
    <w:rsid w:val="00521913"/>
    <w:rsid w:val="0052388F"/>
    <w:rsid w:val="0052524D"/>
    <w:rsid w:val="0052717D"/>
    <w:rsid w:val="00527831"/>
    <w:rsid w:val="0053004E"/>
    <w:rsid w:val="005306D1"/>
    <w:rsid w:val="0053243B"/>
    <w:rsid w:val="00535E49"/>
    <w:rsid w:val="0054388C"/>
    <w:rsid w:val="005450AC"/>
    <w:rsid w:val="00545795"/>
    <w:rsid w:val="00545C5C"/>
    <w:rsid w:val="00546146"/>
    <w:rsid w:val="0055059B"/>
    <w:rsid w:val="00555C80"/>
    <w:rsid w:val="00555F59"/>
    <w:rsid w:val="00563023"/>
    <w:rsid w:val="00563233"/>
    <w:rsid w:val="005709B3"/>
    <w:rsid w:val="005711ED"/>
    <w:rsid w:val="00571AAF"/>
    <w:rsid w:val="00574286"/>
    <w:rsid w:val="00584CA1"/>
    <w:rsid w:val="00586156"/>
    <w:rsid w:val="0058622D"/>
    <w:rsid w:val="00587B59"/>
    <w:rsid w:val="005924FC"/>
    <w:rsid w:val="00594269"/>
    <w:rsid w:val="00596077"/>
    <w:rsid w:val="005A04D7"/>
    <w:rsid w:val="005A0C72"/>
    <w:rsid w:val="005A5485"/>
    <w:rsid w:val="005A6DD2"/>
    <w:rsid w:val="005B0989"/>
    <w:rsid w:val="005B1A81"/>
    <w:rsid w:val="005B2334"/>
    <w:rsid w:val="005B37C5"/>
    <w:rsid w:val="005B70C9"/>
    <w:rsid w:val="005C247B"/>
    <w:rsid w:val="005C4BED"/>
    <w:rsid w:val="005D03A8"/>
    <w:rsid w:val="005D3BA8"/>
    <w:rsid w:val="005D50E0"/>
    <w:rsid w:val="005D537C"/>
    <w:rsid w:val="005D5FFF"/>
    <w:rsid w:val="005E07F2"/>
    <w:rsid w:val="005E1231"/>
    <w:rsid w:val="005E79F7"/>
    <w:rsid w:val="005F1846"/>
    <w:rsid w:val="005F1DF7"/>
    <w:rsid w:val="005F2655"/>
    <w:rsid w:val="005F5F80"/>
    <w:rsid w:val="005F6EB6"/>
    <w:rsid w:val="005F796C"/>
    <w:rsid w:val="006017ED"/>
    <w:rsid w:val="00606515"/>
    <w:rsid w:val="006075BE"/>
    <w:rsid w:val="00612E48"/>
    <w:rsid w:val="00613C4B"/>
    <w:rsid w:val="0061676B"/>
    <w:rsid w:val="006215BB"/>
    <w:rsid w:val="0062351F"/>
    <w:rsid w:val="00631E5A"/>
    <w:rsid w:val="00633C3E"/>
    <w:rsid w:val="00633CDC"/>
    <w:rsid w:val="0063446E"/>
    <w:rsid w:val="00634656"/>
    <w:rsid w:val="00643D75"/>
    <w:rsid w:val="00644067"/>
    <w:rsid w:val="00645A5F"/>
    <w:rsid w:val="00660814"/>
    <w:rsid w:val="006608CB"/>
    <w:rsid w:val="006616C1"/>
    <w:rsid w:val="00674E1E"/>
    <w:rsid w:val="00674E94"/>
    <w:rsid w:val="00682AC6"/>
    <w:rsid w:val="00682BB8"/>
    <w:rsid w:val="00686927"/>
    <w:rsid w:val="00686FA6"/>
    <w:rsid w:val="006916DE"/>
    <w:rsid w:val="00691863"/>
    <w:rsid w:val="006923E8"/>
    <w:rsid w:val="0069262D"/>
    <w:rsid w:val="00692C09"/>
    <w:rsid w:val="00692C5E"/>
    <w:rsid w:val="00692DEB"/>
    <w:rsid w:val="006A01A8"/>
    <w:rsid w:val="006A7E3A"/>
    <w:rsid w:val="006C0DE0"/>
    <w:rsid w:val="006C4034"/>
    <w:rsid w:val="006D2C78"/>
    <w:rsid w:val="006D5E61"/>
    <w:rsid w:val="006E6F67"/>
    <w:rsid w:val="006F0D9A"/>
    <w:rsid w:val="006F2DC2"/>
    <w:rsid w:val="006F67CE"/>
    <w:rsid w:val="006F7963"/>
    <w:rsid w:val="0070093A"/>
    <w:rsid w:val="00701FC1"/>
    <w:rsid w:val="00702A30"/>
    <w:rsid w:val="00703893"/>
    <w:rsid w:val="0070701D"/>
    <w:rsid w:val="00711734"/>
    <w:rsid w:val="00716F6F"/>
    <w:rsid w:val="0072207E"/>
    <w:rsid w:val="00723157"/>
    <w:rsid w:val="0074012F"/>
    <w:rsid w:val="007513DD"/>
    <w:rsid w:val="00757369"/>
    <w:rsid w:val="007573AC"/>
    <w:rsid w:val="00757776"/>
    <w:rsid w:val="007622C5"/>
    <w:rsid w:val="00762FDD"/>
    <w:rsid w:val="00764642"/>
    <w:rsid w:val="0076524A"/>
    <w:rsid w:val="007660A0"/>
    <w:rsid w:val="00766584"/>
    <w:rsid w:val="00767EBB"/>
    <w:rsid w:val="00776ED1"/>
    <w:rsid w:val="007771E7"/>
    <w:rsid w:val="00777617"/>
    <w:rsid w:val="00780348"/>
    <w:rsid w:val="00783BB1"/>
    <w:rsid w:val="00786088"/>
    <w:rsid w:val="007902F4"/>
    <w:rsid w:val="0079069B"/>
    <w:rsid w:val="00790D0F"/>
    <w:rsid w:val="0079183A"/>
    <w:rsid w:val="00793D58"/>
    <w:rsid w:val="0079533F"/>
    <w:rsid w:val="00796487"/>
    <w:rsid w:val="00797992"/>
    <w:rsid w:val="00797DD9"/>
    <w:rsid w:val="007A198A"/>
    <w:rsid w:val="007B0DA1"/>
    <w:rsid w:val="007B1C15"/>
    <w:rsid w:val="007C0E54"/>
    <w:rsid w:val="007C15F3"/>
    <w:rsid w:val="007C3336"/>
    <w:rsid w:val="007C45D5"/>
    <w:rsid w:val="007C7308"/>
    <w:rsid w:val="007C7362"/>
    <w:rsid w:val="007C74A0"/>
    <w:rsid w:val="007C770A"/>
    <w:rsid w:val="007D1790"/>
    <w:rsid w:val="007D2D38"/>
    <w:rsid w:val="007E0CFD"/>
    <w:rsid w:val="007E640B"/>
    <w:rsid w:val="007E77FA"/>
    <w:rsid w:val="007E7FC2"/>
    <w:rsid w:val="007F58F9"/>
    <w:rsid w:val="007F680E"/>
    <w:rsid w:val="00802248"/>
    <w:rsid w:val="00803B26"/>
    <w:rsid w:val="00807E30"/>
    <w:rsid w:val="00812F1E"/>
    <w:rsid w:val="00815070"/>
    <w:rsid w:val="008157B2"/>
    <w:rsid w:val="00816E02"/>
    <w:rsid w:val="00820063"/>
    <w:rsid w:val="00821B1E"/>
    <w:rsid w:val="00836FC5"/>
    <w:rsid w:val="0083704D"/>
    <w:rsid w:val="008373A4"/>
    <w:rsid w:val="00840794"/>
    <w:rsid w:val="00845434"/>
    <w:rsid w:val="00850642"/>
    <w:rsid w:val="00854445"/>
    <w:rsid w:val="00854D38"/>
    <w:rsid w:val="00860AD0"/>
    <w:rsid w:val="008636E8"/>
    <w:rsid w:val="00865F6E"/>
    <w:rsid w:val="008746AB"/>
    <w:rsid w:val="008761C6"/>
    <w:rsid w:val="008763C1"/>
    <w:rsid w:val="00877237"/>
    <w:rsid w:val="00880E7F"/>
    <w:rsid w:val="0088144A"/>
    <w:rsid w:val="00885431"/>
    <w:rsid w:val="00886354"/>
    <w:rsid w:val="008901ED"/>
    <w:rsid w:val="00891FF0"/>
    <w:rsid w:val="00892EBC"/>
    <w:rsid w:val="00893FCA"/>
    <w:rsid w:val="008958E3"/>
    <w:rsid w:val="008A317F"/>
    <w:rsid w:val="008A57FA"/>
    <w:rsid w:val="008B0161"/>
    <w:rsid w:val="008B21B7"/>
    <w:rsid w:val="008B66A9"/>
    <w:rsid w:val="008B686D"/>
    <w:rsid w:val="008B7601"/>
    <w:rsid w:val="008C3FAA"/>
    <w:rsid w:val="008D2C23"/>
    <w:rsid w:val="008D33FD"/>
    <w:rsid w:val="008D341E"/>
    <w:rsid w:val="008D5DC2"/>
    <w:rsid w:val="008D64BA"/>
    <w:rsid w:val="008D7A2F"/>
    <w:rsid w:val="008D7C5A"/>
    <w:rsid w:val="008E204B"/>
    <w:rsid w:val="008E3A37"/>
    <w:rsid w:val="008E52A3"/>
    <w:rsid w:val="008E56AF"/>
    <w:rsid w:val="008F10AF"/>
    <w:rsid w:val="008F3F15"/>
    <w:rsid w:val="008F4F8B"/>
    <w:rsid w:val="008F6443"/>
    <w:rsid w:val="008F6970"/>
    <w:rsid w:val="008F7566"/>
    <w:rsid w:val="008F77FC"/>
    <w:rsid w:val="00901388"/>
    <w:rsid w:val="009018F9"/>
    <w:rsid w:val="00903059"/>
    <w:rsid w:val="00906675"/>
    <w:rsid w:val="00914949"/>
    <w:rsid w:val="00914C49"/>
    <w:rsid w:val="00915B84"/>
    <w:rsid w:val="00920A54"/>
    <w:rsid w:val="00921C29"/>
    <w:rsid w:val="00924901"/>
    <w:rsid w:val="00924BEC"/>
    <w:rsid w:val="00930C27"/>
    <w:rsid w:val="00945265"/>
    <w:rsid w:val="009463F9"/>
    <w:rsid w:val="00947669"/>
    <w:rsid w:val="00951F4E"/>
    <w:rsid w:val="009521F1"/>
    <w:rsid w:val="00952B44"/>
    <w:rsid w:val="0095325D"/>
    <w:rsid w:val="00953FCF"/>
    <w:rsid w:val="00954BAA"/>
    <w:rsid w:val="00956572"/>
    <w:rsid w:val="009577D2"/>
    <w:rsid w:val="00962EF9"/>
    <w:rsid w:val="00964565"/>
    <w:rsid w:val="009646AD"/>
    <w:rsid w:val="00966C8E"/>
    <w:rsid w:val="00967C84"/>
    <w:rsid w:val="0097056A"/>
    <w:rsid w:val="00972BA3"/>
    <w:rsid w:val="00973B89"/>
    <w:rsid w:val="0098125F"/>
    <w:rsid w:val="00984FB8"/>
    <w:rsid w:val="00991293"/>
    <w:rsid w:val="0099245B"/>
    <w:rsid w:val="00997FE2"/>
    <w:rsid w:val="009A1A3B"/>
    <w:rsid w:val="009A4704"/>
    <w:rsid w:val="009A49DE"/>
    <w:rsid w:val="009A56AA"/>
    <w:rsid w:val="009A7066"/>
    <w:rsid w:val="009B0D34"/>
    <w:rsid w:val="009C1999"/>
    <w:rsid w:val="009C549C"/>
    <w:rsid w:val="009C624D"/>
    <w:rsid w:val="009C727A"/>
    <w:rsid w:val="009D18D1"/>
    <w:rsid w:val="009D1F14"/>
    <w:rsid w:val="009D7A85"/>
    <w:rsid w:val="009E24D4"/>
    <w:rsid w:val="009F1F64"/>
    <w:rsid w:val="00A0127A"/>
    <w:rsid w:val="00A01B90"/>
    <w:rsid w:val="00A02EBB"/>
    <w:rsid w:val="00A05AC2"/>
    <w:rsid w:val="00A07222"/>
    <w:rsid w:val="00A07E27"/>
    <w:rsid w:val="00A10F1E"/>
    <w:rsid w:val="00A11750"/>
    <w:rsid w:val="00A1248A"/>
    <w:rsid w:val="00A12522"/>
    <w:rsid w:val="00A13DE9"/>
    <w:rsid w:val="00A15156"/>
    <w:rsid w:val="00A17BF2"/>
    <w:rsid w:val="00A17F66"/>
    <w:rsid w:val="00A20877"/>
    <w:rsid w:val="00A2374C"/>
    <w:rsid w:val="00A249CC"/>
    <w:rsid w:val="00A24A68"/>
    <w:rsid w:val="00A304BF"/>
    <w:rsid w:val="00A31A0D"/>
    <w:rsid w:val="00A32B3A"/>
    <w:rsid w:val="00A35809"/>
    <w:rsid w:val="00A453C7"/>
    <w:rsid w:val="00A4567B"/>
    <w:rsid w:val="00A535CB"/>
    <w:rsid w:val="00A603B0"/>
    <w:rsid w:val="00A60E03"/>
    <w:rsid w:val="00A61A72"/>
    <w:rsid w:val="00A62B3A"/>
    <w:rsid w:val="00A63863"/>
    <w:rsid w:val="00A65D47"/>
    <w:rsid w:val="00A67931"/>
    <w:rsid w:val="00A70F46"/>
    <w:rsid w:val="00A712AB"/>
    <w:rsid w:val="00A71CDE"/>
    <w:rsid w:val="00A752B2"/>
    <w:rsid w:val="00A764D7"/>
    <w:rsid w:val="00A820E4"/>
    <w:rsid w:val="00A850C8"/>
    <w:rsid w:val="00A91AFF"/>
    <w:rsid w:val="00A923AF"/>
    <w:rsid w:val="00A927EA"/>
    <w:rsid w:val="00A9350D"/>
    <w:rsid w:val="00A95E7A"/>
    <w:rsid w:val="00AA20B2"/>
    <w:rsid w:val="00AA3569"/>
    <w:rsid w:val="00AA5696"/>
    <w:rsid w:val="00AA6325"/>
    <w:rsid w:val="00AA6BC3"/>
    <w:rsid w:val="00AB20FA"/>
    <w:rsid w:val="00AD3E06"/>
    <w:rsid w:val="00AD5238"/>
    <w:rsid w:val="00AD56A5"/>
    <w:rsid w:val="00AD7517"/>
    <w:rsid w:val="00AE0327"/>
    <w:rsid w:val="00AE1C64"/>
    <w:rsid w:val="00AE3917"/>
    <w:rsid w:val="00AF06F9"/>
    <w:rsid w:val="00AF0E73"/>
    <w:rsid w:val="00AF1D62"/>
    <w:rsid w:val="00AF22DA"/>
    <w:rsid w:val="00AF42DF"/>
    <w:rsid w:val="00B01B74"/>
    <w:rsid w:val="00B022F6"/>
    <w:rsid w:val="00B02DF7"/>
    <w:rsid w:val="00B03A48"/>
    <w:rsid w:val="00B04563"/>
    <w:rsid w:val="00B14026"/>
    <w:rsid w:val="00B15F56"/>
    <w:rsid w:val="00B17B6F"/>
    <w:rsid w:val="00B21712"/>
    <w:rsid w:val="00B22032"/>
    <w:rsid w:val="00B231EA"/>
    <w:rsid w:val="00B232D7"/>
    <w:rsid w:val="00B248E8"/>
    <w:rsid w:val="00B27B97"/>
    <w:rsid w:val="00B30CBD"/>
    <w:rsid w:val="00B36E00"/>
    <w:rsid w:val="00B40425"/>
    <w:rsid w:val="00B406FE"/>
    <w:rsid w:val="00B42565"/>
    <w:rsid w:val="00B4683F"/>
    <w:rsid w:val="00B51F01"/>
    <w:rsid w:val="00B55AE4"/>
    <w:rsid w:val="00B57889"/>
    <w:rsid w:val="00B634C1"/>
    <w:rsid w:val="00B653DB"/>
    <w:rsid w:val="00B65A77"/>
    <w:rsid w:val="00B67041"/>
    <w:rsid w:val="00B700C3"/>
    <w:rsid w:val="00B73ACD"/>
    <w:rsid w:val="00B75C2B"/>
    <w:rsid w:val="00B77BEF"/>
    <w:rsid w:val="00B80E7F"/>
    <w:rsid w:val="00B8125E"/>
    <w:rsid w:val="00B83B7B"/>
    <w:rsid w:val="00B84F01"/>
    <w:rsid w:val="00B91BC7"/>
    <w:rsid w:val="00B931C6"/>
    <w:rsid w:val="00B9338D"/>
    <w:rsid w:val="00B94B06"/>
    <w:rsid w:val="00BA1CA2"/>
    <w:rsid w:val="00BA2BD4"/>
    <w:rsid w:val="00BA3194"/>
    <w:rsid w:val="00BA3342"/>
    <w:rsid w:val="00BB00E4"/>
    <w:rsid w:val="00BB11A5"/>
    <w:rsid w:val="00BB31A1"/>
    <w:rsid w:val="00BB5631"/>
    <w:rsid w:val="00BC1F8F"/>
    <w:rsid w:val="00BC34F8"/>
    <w:rsid w:val="00BD2A6C"/>
    <w:rsid w:val="00BD456E"/>
    <w:rsid w:val="00BD5FD7"/>
    <w:rsid w:val="00BE2F57"/>
    <w:rsid w:val="00BE639F"/>
    <w:rsid w:val="00BE6D47"/>
    <w:rsid w:val="00BF0E08"/>
    <w:rsid w:val="00BF27E0"/>
    <w:rsid w:val="00BF43E9"/>
    <w:rsid w:val="00BF49D4"/>
    <w:rsid w:val="00C0003D"/>
    <w:rsid w:val="00C05D35"/>
    <w:rsid w:val="00C063B1"/>
    <w:rsid w:val="00C06AC2"/>
    <w:rsid w:val="00C06B1F"/>
    <w:rsid w:val="00C1257E"/>
    <w:rsid w:val="00C12F2C"/>
    <w:rsid w:val="00C12F74"/>
    <w:rsid w:val="00C13C1C"/>
    <w:rsid w:val="00C209EA"/>
    <w:rsid w:val="00C20AEB"/>
    <w:rsid w:val="00C22C44"/>
    <w:rsid w:val="00C2402F"/>
    <w:rsid w:val="00C266DB"/>
    <w:rsid w:val="00C27322"/>
    <w:rsid w:val="00C32006"/>
    <w:rsid w:val="00C34F0D"/>
    <w:rsid w:val="00C415B4"/>
    <w:rsid w:val="00C43B4A"/>
    <w:rsid w:val="00C4619B"/>
    <w:rsid w:val="00C54C83"/>
    <w:rsid w:val="00C5781B"/>
    <w:rsid w:val="00C621F4"/>
    <w:rsid w:val="00C63BDF"/>
    <w:rsid w:val="00C704C8"/>
    <w:rsid w:val="00C72428"/>
    <w:rsid w:val="00C7283F"/>
    <w:rsid w:val="00C734DE"/>
    <w:rsid w:val="00C82021"/>
    <w:rsid w:val="00C863C8"/>
    <w:rsid w:val="00C87DBF"/>
    <w:rsid w:val="00C90259"/>
    <w:rsid w:val="00C91061"/>
    <w:rsid w:val="00C9162E"/>
    <w:rsid w:val="00C9466E"/>
    <w:rsid w:val="00CA3DD4"/>
    <w:rsid w:val="00CA7158"/>
    <w:rsid w:val="00CB215E"/>
    <w:rsid w:val="00CB54F3"/>
    <w:rsid w:val="00CC0A99"/>
    <w:rsid w:val="00CC0F6F"/>
    <w:rsid w:val="00CC10D5"/>
    <w:rsid w:val="00CC5F10"/>
    <w:rsid w:val="00CD2027"/>
    <w:rsid w:val="00CD5531"/>
    <w:rsid w:val="00CE2F25"/>
    <w:rsid w:val="00CE2F9C"/>
    <w:rsid w:val="00CE38E2"/>
    <w:rsid w:val="00CF3DDD"/>
    <w:rsid w:val="00CF79D0"/>
    <w:rsid w:val="00D010CD"/>
    <w:rsid w:val="00D01A2F"/>
    <w:rsid w:val="00D02198"/>
    <w:rsid w:val="00D03106"/>
    <w:rsid w:val="00D0522C"/>
    <w:rsid w:val="00D06737"/>
    <w:rsid w:val="00D11213"/>
    <w:rsid w:val="00D20129"/>
    <w:rsid w:val="00D205FA"/>
    <w:rsid w:val="00D23E27"/>
    <w:rsid w:val="00D2430A"/>
    <w:rsid w:val="00D25C52"/>
    <w:rsid w:val="00D30E4B"/>
    <w:rsid w:val="00D33871"/>
    <w:rsid w:val="00D45087"/>
    <w:rsid w:val="00D478EF"/>
    <w:rsid w:val="00D50E34"/>
    <w:rsid w:val="00D53BFF"/>
    <w:rsid w:val="00D54E56"/>
    <w:rsid w:val="00D560BC"/>
    <w:rsid w:val="00D61995"/>
    <w:rsid w:val="00D62EB2"/>
    <w:rsid w:val="00D6316B"/>
    <w:rsid w:val="00D63D21"/>
    <w:rsid w:val="00D65109"/>
    <w:rsid w:val="00D73FDA"/>
    <w:rsid w:val="00D762CB"/>
    <w:rsid w:val="00D8004F"/>
    <w:rsid w:val="00D81EFD"/>
    <w:rsid w:val="00D845BF"/>
    <w:rsid w:val="00D849B1"/>
    <w:rsid w:val="00D86426"/>
    <w:rsid w:val="00D91187"/>
    <w:rsid w:val="00D91297"/>
    <w:rsid w:val="00D973E9"/>
    <w:rsid w:val="00D979A0"/>
    <w:rsid w:val="00DA0605"/>
    <w:rsid w:val="00DA58D9"/>
    <w:rsid w:val="00DB0869"/>
    <w:rsid w:val="00DB4A71"/>
    <w:rsid w:val="00DB510A"/>
    <w:rsid w:val="00DB57B3"/>
    <w:rsid w:val="00DB6FAD"/>
    <w:rsid w:val="00DC2597"/>
    <w:rsid w:val="00DC76BA"/>
    <w:rsid w:val="00DD0A80"/>
    <w:rsid w:val="00DD4EFF"/>
    <w:rsid w:val="00DD6530"/>
    <w:rsid w:val="00DD6598"/>
    <w:rsid w:val="00DD7373"/>
    <w:rsid w:val="00DD7692"/>
    <w:rsid w:val="00DE237A"/>
    <w:rsid w:val="00DF2245"/>
    <w:rsid w:val="00DF2B04"/>
    <w:rsid w:val="00DF3919"/>
    <w:rsid w:val="00DF4731"/>
    <w:rsid w:val="00DF574D"/>
    <w:rsid w:val="00DF5B70"/>
    <w:rsid w:val="00DF6D81"/>
    <w:rsid w:val="00E0344D"/>
    <w:rsid w:val="00E11ADA"/>
    <w:rsid w:val="00E20880"/>
    <w:rsid w:val="00E25045"/>
    <w:rsid w:val="00E3236E"/>
    <w:rsid w:val="00E34984"/>
    <w:rsid w:val="00E37050"/>
    <w:rsid w:val="00E37F43"/>
    <w:rsid w:val="00E44A64"/>
    <w:rsid w:val="00E46503"/>
    <w:rsid w:val="00E52A3A"/>
    <w:rsid w:val="00E60FD2"/>
    <w:rsid w:val="00E61A20"/>
    <w:rsid w:val="00E81CC8"/>
    <w:rsid w:val="00E82FE4"/>
    <w:rsid w:val="00E83FF8"/>
    <w:rsid w:val="00E85494"/>
    <w:rsid w:val="00E85BB6"/>
    <w:rsid w:val="00E86403"/>
    <w:rsid w:val="00E920F8"/>
    <w:rsid w:val="00E95440"/>
    <w:rsid w:val="00E96361"/>
    <w:rsid w:val="00E97A15"/>
    <w:rsid w:val="00EA1F78"/>
    <w:rsid w:val="00EA3CF8"/>
    <w:rsid w:val="00EA4FDC"/>
    <w:rsid w:val="00EA5A9F"/>
    <w:rsid w:val="00EA64F4"/>
    <w:rsid w:val="00EA7F40"/>
    <w:rsid w:val="00EB081D"/>
    <w:rsid w:val="00EC2F62"/>
    <w:rsid w:val="00ED0A66"/>
    <w:rsid w:val="00ED24C6"/>
    <w:rsid w:val="00ED30A0"/>
    <w:rsid w:val="00ED5070"/>
    <w:rsid w:val="00ED6590"/>
    <w:rsid w:val="00EE3765"/>
    <w:rsid w:val="00EE5BAD"/>
    <w:rsid w:val="00EF2790"/>
    <w:rsid w:val="00F040FD"/>
    <w:rsid w:val="00F05C0B"/>
    <w:rsid w:val="00F068D9"/>
    <w:rsid w:val="00F112EC"/>
    <w:rsid w:val="00F114FF"/>
    <w:rsid w:val="00F15DC5"/>
    <w:rsid w:val="00F21791"/>
    <w:rsid w:val="00F22EDD"/>
    <w:rsid w:val="00F23B90"/>
    <w:rsid w:val="00F26534"/>
    <w:rsid w:val="00F3004D"/>
    <w:rsid w:val="00F34269"/>
    <w:rsid w:val="00F3549B"/>
    <w:rsid w:val="00F35994"/>
    <w:rsid w:val="00F40CB8"/>
    <w:rsid w:val="00F420F6"/>
    <w:rsid w:val="00F42477"/>
    <w:rsid w:val="00F426DD"/>
    <w:rsid w:val="00F449FD"/>
    <w:rsid w:val="00F47EB5"/>
    <w:rsid w:val="00F54F9D"/>
    <w:rsid w:val="00F55D11"/>
    <w:rsid w:val="00F64A82"/>
    <w:rsid w:val="00F70126"/>
    <w:rsid w:val="00F73763"/>
    <w:rsid w:val="00F832FB"/>
    <w:rsid w:val="00F8498C"/>
    <w:rsid w:val="00F869FE"/>
    <w:rsid w:val="00F8730E"/>
    <w:rsid w:val="00F905F5"/>
    <w:rsid w:val="00F91CC8"/>
    <w:rsid w:val="00F97D93"/>
    <w:rsid w:val="00FA1740"/>
    <w:rsid w:val="00FA4285"/>
    <w:rsid w:val="00FA5F3B"/>
    <w:rsid w:val="00FA6C02"/>
    <w:rsid w:val="00FB00C5"/>
    <w:rsid w:val="00FB0FB6"/>
    <w:rsid w:val="00FB1625"/>
    <w:rsid w:val="00FB480B"/>
    <w:rsid w:val="00FC3957"/>
    <w:rsid w:val="00FC5917"/>
    <w:rsid w:val="00FC5D92"/>
    <w:rsid w:val="00FC7B6D"/>
    <w:rsid w:val="00FD1E82"/>
    <w:rsid w:val="00FD2B62"/>
    <w:rsid w:val="00FD304A"/>
    <w:rsid w:val="00FD3AE7"/>
    <w:rsid w:val="00FD4CC4"/>
    <w:rsid w:val="00FD5D6D"/>
    <w:rsid w:val="00FE0081"/>
    <w:rsid w:val="00FE2090"/>
    <w:rsid w:val="00FE3CB1"/>
    <w:rsid w:val="00FE4567"/>
    <w:rsid w:val="00FE534B"/>
    <w:rsid w:val="00FF08BC"/>
    <w:rsid w:val="00FF30E3"/>
    <w:rsid w:val="00FF3D8A"/>
    <w:rsid w:val="00FF4FFA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D0A58B3"/>
  <w15:docId w15:val="{E8D0EB05-098C-4355-9EDF-6A704F968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6524A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76524A"/>
    <w:pPr>
      <w:tabs>
        <w:tab w:val="center" w:pos="4536"/>
        <w:tab w:val="right" w:pos="9072"/>
      </w:tabs>
    </w:pPr>
  </w:style>
  <w:style w:type="character" w:styleId="Hyperlink">
    <w:name w:val="Hyperlink"/>
    <w:rsid w:val="0076524A"/>
    <w:rPr>
      <w:color w:val="0000FF"/>
      <w:u w:val="single"/>
    </w:rPr>
  </w:style>
  <w:style w:type="paragraph" w:styleId="Kopfzeile">
    <w:name w:val="header"/>
    <w:basedOn w:val="Standard"/>
    <w:rsid w:val="0076524A"/>
    <w:pPr>
      <w:tabs>
        <w:tab w:val="center" w:pos="4536"/>
        <w:tab w:val="right" w:pos="9072"/>
      </w:tabs>
    </w:pPr>
  </w:style>
  <w:style w:type="paragraph" w:customStyle="1" w:styleId="LinieFuehrungskraefte">
    <w:name w:val="Linie_Fuehrungskraefte"/>
    <w:rsid w:val="0076524A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character" w:styleId="Seitenzahl">
    <w:name w:val="page number"/>
    <w:basedOn w:val="Absatz-Standardschriftart"/>
    <w:rsid w:val="0076524A"/>
  </w:style>
  <w:style w:type="paragraph" w:styleId="Sprechblasentext">
    <w:name w:val="Balloon Text"/>
    <w:basedOn w:val="Standard"/>
    <w:semiHidden/>
    <w:rsid w:val="0076524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6524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76524A"/>
    <w:pPr>
      <w:spacing w:after="120"/>
    </w:pPr>
    <w:rPr>
      <w:rFonts w:ascii="Arial" w:hAnsi="Arial"/>
      <w:sz w:val="22"/>
    </w:rPr>
  </w:style>
  <w:style w:type="character" w:customStyle="1" w:styleId="TextkrperZchn">
    <w:name w:val="Textkörper Zchn"/>
    <w:link w:val="Textkrper"/>
    <w:rsid w:val="0076524A"/>
    <w:rPr>
      <w:rFonts w:ascii="Arial" w:hAnsi="Arial"/>
      <w:sz w:val="22"/>
      <w:lang w:val="de-DE" w:eastAsia="de-DE" w:bidi="ar-SA"/>
    </w:rPr>
  </w:style>
  <w:style w:type="paragraph" w:customStyle="1" w:styleId="AutoKorrektur">
    <w:name w:val="AutoKorrektur"/>
    <w:rsid w:val="002812F5"/>
    <w:rPr>
      <w:rFonts w:eastAsia="Times New Roman"/>
      <w:sz w:val="24"/>
      <w:szCs w:val="24"/>
    </w:rPr>
  </w:style>
  <w:style w:type="paragraph" w:customStyle="1" w:styleId="LogoSchwarz1">
    <w:name w:val="Logo_Schwarz1"/>
    <w:rsid w:val="00906675"/>
    <w:rPr>
      <w:rFonts w:eastAsia="Times New Roma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18F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7B1C1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B1C15"/>
  </w:style>
  <w:style w:type="character" w:customStyle="1" w:styleId="KommentartextZchn">
    <w:name w:val="Kommentartext Zchn"/>
    <w:basedOn w:val="Absatz-Standardschriftart"/>
    <w:link w:val="Kommentartext"/>
    <w:semiHidden/>
    <w:rsid w:val="007B1C15"/>
    <w:rPr>
      <w:rFonts w:eastAsia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B1C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B1C15"/>
    <w:rPr>
      <w:rFonts w:eastAsia="Times New Roman"/>
      <w:b/>
      <w:bCs/>
    </w:rPr>
  </w:style>
  <w:style w:type="paragraph" w:styleId="Listenabsatz">
    <w:name w:val="List Paragraph"/>
    <w:basedOn w:val="Standard"/>
    <w:uiPriority w:val="34"/>
    <w:qFormat/>
    <w:rsid w:val="00356A47"/>
    <w:pPr>
      <w:ind w:left="720"/>
      <w:contextualSpacing/>
    </w:pPr>
  </w:style>
  <w:style w:type="paragraph" w:styleId="berarbeitung">
    <w:name w:val="Revision"/>
    <w:hidden/>
    <w:uiPriority w:val="99"/>
    <w:semiHidden/>
    <w:rsid w:val="00B83B7B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5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hyperlink" Target="mailto:ramona.hoenl@trumpf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BKU\MatthiasWaha\Documents\Benutzerdefinierte%20Office-Vorlagen\Info-Vorlage_DB%20AG%20_T&amp;L_Jul_2019_T06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209CD9127B9D4DA4A8E0F890D55243" ma:contentTypeVersion="10" ma:contentTypeDescription="Ein neues Dokument erstellen." ma:contentTypeScope="" ma:versionID="17cd436cfaf6b54db894279a94bddbc2">
  <xsd:schema xmlns:xsd="http://www.w3.org/2001/XMLSchema" xmlns:xs="http://www.w3.org/2001/XMLSchema" xmlns:p="http://schemas.microsoft.com/office/2006/metadata/properties" xmlns:ns2="7ec6c0be-21a1-4847-b8ac-064e87003877" xmlns:ns3="2e1e0848-0f63-4c9c-a84f-b333d5f552de" targetNamespace="http://schemas.microsoft.com/office/2006/metadata/properties" ma:root="true" ma:fieldsID="eaa5c83d0713a5049081ab32ab3b704c" ns2:_="" ns3:_="">
    <xsd:import namespace="7ec6c0be-21a1-4847-b8ac-064e87003877"/>
    <xsd:import namespace="2e1e0848-0f63-4c9c-a84f-b333d5f552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6c0be-21a1-4847-b8ac-064e87003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e0848-0f63-4c9c-a84f-b333d5f552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26D98827-C3D0-4E9C-8DB1-072CA9AE0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6c0be-21a1-4847-b8ac-064e87003877"/>
    <ds:schemaRef ds:uri="2e1e0848-0f63-4c9c-a84f-b333d5f55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779B95-7B90-4644-B2BC-DD2F5F158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A84033-5FFE-4225-8E89-26204952B48A}">
  <ds:schemaRefs>
    <ds:schemaRef ds:uri="http://schemas.microsoft.com/office/2006/metadata/properties"/>
    <ds:schemaRef ds:uri="2e1e0848-0f63-4c9c-a84f-b333d5f552de"/>
    <ds:schemaRef ds:uri="7ec6c0be-21a1-4847-b8ac-064e87003877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ADBC09D-4A1E-4E4F-A5DB-ACBDDC8FB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Info-Vorlage_DB AG _T&amp;L_Jul_2019_T06.dotm</Template>
  <TotalTime>0</TotalTime>
  <Pages>3</Pages>
  <Words>678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Info-Vorlage</vt:lpstr>
    </vt:vector>
  </TitlesOfParts>
  <Company>DB Systel GmbH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Info-Vorlage</dc:title>
  <dc:creator>Matthias Waha</dc:creator>
  <cp:lastModifiedBy>Hoenl, Ramona</cp:lastModifiedBy>
  <cp:revision>5</cp:revision>
  <dcterms:created xsi:type="dcterms:W3CDTF">2020-01-22T13:14:00Z</dcterms:created>
  <dcterms:modified xsi:type="dcterms:W3CDTF">2020-01-22T17:42:00Z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0x0101009B209CD9127B9D4DA4A8E0F890D55243</vt:lpwstr>
  </property>
</Properties>
</file>